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0DAE" w:rsidRDefault="004F0DAE" w:rsidP="004F0DAE">
      <w:r>
        <w:rPr>
          <w:rFonts w:hint="eastAsia"/>
        </w:rPr>
        <w:t>News Release</w:t>
      </w:r>
    </w:p>
    <w:p w:rsidR="004F0DAE" w:rsidRDefault="004F0DAE" w:rsidP="004F0DAE">
      <w:r>
        <w:rPr>
          <w:rFonts w:hint="eastAsia"/>
        </w:rPr>
        <w:t>報道関係者各位</w:t>
      </w:r>
    </w:p>
    <w:p w:rsidR="004F0DAE" w:rsidRDefault="004F0DAE" w:rsidP="004F0DAE">
      <w:pPr>
        <w:jc w:val="right"/>
      </w:pPr>
      <w:r w:rsidRPr="0060302D">
        <w:rPr>
          <w:noProof/>
        </w:rPr>
        <w:drawing>
          <wp:inline distT="0" distB="0" distL="0" distR="0" wp14:anchorId="616531D0" wp14:editId="0234E0F1">
            <wp:extent cx="1794497" cy="309339"/>
            <wp:effectExtent l="19050" t="0" r="0" b="0"/>
            <wp:docPr id="20" name="図 5" descr="大東英語表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5" descr="大東英語表記.jpg"/>
                    <pic:cNvPicPr>
                      <a:picLocks noChangeAspect="1"/>
                    </pic:cNvPicPr>
                  </pic:nvPicPr>
                  <pic:blipFill>
                    <a:blip r:embed="rId8"/>
                    <a:srcRect l="10402" t="40145" r="9984" b="46131"/>
                    <a:stretch>
                      <a:fillRect/>
                    </a:stretch>
                  </pic:blipFill>
                  <pic:spPr>
                    <a:xfrm>
                      <a:off x="0" y="0"/>
                      <a:ext cx="1794497" cy="30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DAE" w:rsidRDefault="009378CA" w:rsidP="004F0DAE">
      <w:pPr>
        <w:jc w:val="right"/>
      </w:pPr>
      <w:r>
        <w:rPr>
          <w:rFonts w:hint="eastAsia"/>
        </w:rPr>
        <w:t>201</w:t>
      </w:r>
      <w:r w:rsidR="000C678B">
        <w:rPr>
          <w:rFonts w:hint="eastAsia"/>
        </w:rPr>
        <w:t>6</w:t>
      </w:r>
      <w:r w:rsidR="004F0DAE">
        <w:rPr>
          <w:rFonts w:hint="eastAsia"/>
        </w:rPr>
        <w:t>年</w:t>
      </w:r>
      <w:r w:rsidR="000C678B">
        <w:rPr>
          <w:rFonts w:hint="eastAsia"/>
        </w:rPr>
        <w:t>4</w:t>
      </w:r>
      <w:r w:rsidR="004F0DAE">
        <w:rPr>
          <w:rFonts w:hint="eastAsia"/>
        </w:rPr>
        <w:t>月</w:t>
      </w:r>
      <w:r w:rsidR="000C678B">
        <w:rPr>
          <w:rFonts w:hint="eastAsia"/>
        </w:rPr>
        <w:t>15</w:t>
      </w:r>
      <w:r w:rsidR="004F0DAE">
        <w:rPr>
          <w:rFonts w:hint="eastAsia"/>
        </w:rPr>
        <w:t>日</w:t>
      </w:r>
    </w:p>
    <w:p w:rsidR="004F0DAE" w:rsidRDefault="004F0DAE" w:rsidP="004F0DAE">
      <w:pPr>
        <w:jc w:val="right"/>
      </w:pPr>
      <w:r>
        <w:rPr>
          <w:rFonts w:hint="eastAsia"/>
        </w:rPr>
        <w:t>大東企業株式会社</w:t>
      </w:r>
    </w:p>
    <w:p w:rsidR="004F0DAE" w:rsidRDefault="00DF2CE9" w:rsidP="004F0DAE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5943A1" wp14:editId="27843DB3">
                <wp:simplePos x="0" y="0"/>
                <wp:positionH relativeFrom="margin">
                  <wp:align>right</wp:align>
                </wp:positionH>
                <wp:positionV relativeFrom="paragraph">
                  <wp:posOffset>172085</wp:posOffset>
                </wp:positionV>
                <wp:extent cx="6111875" cy="1247140"/>
                <wp:effectExtent l="38100" t="38100" r="41275" b="29210"/>
                <wp:wrapNone/>
                <wp:docPr id="3" name="正方形/長方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11875" cy="1247140"/>
                        </a:xfrm>
                        <a:prstGeom prst="rect">
                          <a:avLst/>
                        </a:prstGeom>
                        <a:ln w="69850" cmpd="thickThin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10AFD2" id="正方形/長方形 2" o:spid="_x0000_s1026" style="position:absolute;left:0;text-align:left;margin-left:430.05pt;margin-top:13.55pt;width:481.25pt;height:98.2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" fillcolor="white [3201]" strokecolor="black [3200]" strokeweight="5.5pt">
                <v:stroke linestyle="thickThin"/>
                <v:path arrowok="t"/>
                <w10:wrap anchorx="margin"/>
              </v:rect>
            </w:pict>
          </mc:Fallback>
        </mc:AlternateContent>
      </w:r>
    </w:p>
    <w:p w:rsidR="004F0DAE" w:rsidRDefault="005C76CF" w:rsidP="004F0DAE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49C7E0" wp14:editId="6485C978">
                <wp:simplePos x="0" y="0"/>
                <wp:positionH relativeFrom="margin">
                  <wp:posOffset>59376</wp:posOffset>
                </wp:positionH>
                <wp:positionV relativeFrom="paragraph">
                  <wp:posOffset>6350</wp:posOffset>
                </wp:positionV>
                <wp:extent cx="6245998" cy="1021080"/>
                <wp:effectExtent l="0" t="0" r="0" b="7620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45998" cy="1021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B655F" w:rsidRPr="00D13D9E" w:rsidRDefault="00EF1011" w:rsidP="007B655F">
                            <w:pPr>
                              <w:spacing w:line="500" w:lineRule="exact"/>
                              <w:rPr>
                                <w:sz w:val="32"/>
                                <w:szCs w:val="32"/>
                              </w:rPr>
                            </w:pPr>
                            <w:r w:rsidRPr="00D13D9E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「</w:t>
                            </w:r>
                            <w:r w:rsidR="007B655F" w:rsidRPr="00D13D9E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本</w:t>
                            </w:r>
                            <w:r w:rsidR="007B655F" w:rsidRPr="00D13D9E">
                              <w:rPr>
                                <w:sz w:val="32"/>
                                <w:szCs w:val="32"/>
                              </w:rPr>
                              <w:t>鮪</w:t>
                            </w:r>
                            <w:r w:rsidR="00052139" w:rsidRPr="00D13D9E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・のどぐろ</w:t>
                            </w:r>
                            <w:r w:rsidR="00BF5010" w:rsidRPr="00D13D9E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等</w:t>
                            </w:r>
                            <w:r w:rsidRPr="00D13D9E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」</w:t>
                            </w:r>
                            <w:r w:rsidR="007B655F" w:rsidRPr="00D13D9E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高級</w:t>
                            </w:r>
                            <w:r w:rsidR="00A75B57" w:rsidRPr="00D13D9E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魚貝</w:t>
                            </w:r>
                            <w:r w:rsidR="005C76CF" w:rsidRPr="00D13D9E">
                              <w:rPr>
                                <w:sz w:val="32"/>
                                <w:szCs w:val="32"/>
                              </w:rPr>
                              <w:t>料理</w:t>
                            </w:r>
                            <w:r w:rsidR="00EE2EA1" w:rsidRPr="00D13D9E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から</w:t>
                            </w:r>
                            <w:r w:rsidR="00EE2EA1" w:rsidRPr="00D13D9E">
                              <w:rPr>
                                <w:sz w:val="32"/>
                                <w:szCs w:val="32"/>
                              </w:rPr>
                              <w:t>ドリンクまで</w:t>
                            </w:r>
                            <w:r w:rsidR="007B655F" w:rsidRPr="00D13D9E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全品</w:t>
                            </w:r>
                            <w:r w:rsidR="007B655F" w:rsidRPr="00D13D9E">
                              <w:rPr>
                                <w:sz w:val="32"/>
                                <w:szCs w:val="32"/>
                              </w:rPr>
                              <w:t>半額</w:t>
                            </w:r>
                            <w:r w:rsidR="007B655F" w:rsidRPr="00D13D9E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！</w:t>
                            </w:r>
                          </w:p>
                          <w:p w:rsidR="0022282B" w:rsidRPr="00D13D9E" w:rsidRDefault="0022282B" w:rsidP="007B655F">
                            <w:pPr>
                              <w:spacing w:line="500" w:lineRule="exact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D13D9E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銀座</w:t>
                            </w:r>
                            <w:r w:rsidRPr="00D13D9E">
                              <w:rPr>
                                <w:sz w:val="32"/>
                                <w:szCs w:val="32"/>
                              </w:rPr>
                              <w:t>の寿司居酒屋番屋</w:t>
                            </w:r>
                            <w:r w:rsidR="007B655F" w:rsidRPr="00D13D9E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13D9E">
                              <w:rPr>
                                <w:sz w:val="32"/>
                                <w:szCs w:val="32"/>
                              </w:rPr>
                              <w:t>グランド</w:t>
                            </w:r>
                            <w:r w:rsidRPr="00D13D9E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オープン</w:t>
                            </w:r>
                            <w:r w:rsidRPr="00D13D9E">
                              <w:rPr>
                                <w:sz w:val="32"/>
                                <w:szCs w:val="32"/>
                              </w:rPr>
                              <w:t>記念</w:t>
                            </w:r>
                          </w:p>
                          <w:p w:rsidR="0022282B" w:rsidRPr="00D13D9E" w:rsidRDefault="0022282B" w:rsidP="007B655F">
                            <w:pPr>
                              <w:spacing w:line="500" w:lineRule="exact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D13D9E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【全</w:t>
                            </w:r>
                            <w:r w:rsidRPr="00D13D9E">
                              <w:rPr>
                                <w:sz w:val="32"/>
                                <w:szCs w:val="32"/>
                              </w:rPr>
                              <w:t>品</w:t>
                            </w:r>
                            <w:r w:rsidR="001F0243" w:rsidRPr="00D13D9E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お試し</w:t>
                            </w:r>
                            <w:r w:rsidRPr="00D13D9E">
                              <w:rPr>
                                <w:sz w:val="32"/>
                                <w:szCs w:val="32"/>
                              </w:rPr>
                              <w:t>半額</w:t>
                            </w:r>
                            <w:r w:rsidRPr="00D13D9E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キャンペーン</w:t>
                            </w:r>
                            <w:r w:rsidR="007B655F" w:rsidRPr="00D13D9E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13D9E">
                              <w:rPr>
                                <w:sz w:val="32"/>
                                <w:szCs w:val="32"/>
                              </w:rPr>
                              <w:t>6/30</w:t>
                            </w:r>
                            <w:r w:rsidR="000E2BB2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まで</w:t>
                            </w:r>
                            <w:r w:rsidRPr="00D13D9E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49C7E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4.7pt;margin-top:.5pt;width:491.8pt;height:80.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" filled="f" stroked="f" strokeweight=".5pt">
                <v:path arrowok="t"/>
                <v:textbox inset="5.85pt,.7pt,5.85pt,.7pt">
                  <w:txbxContent>
                    <w:p w:rsidR="007B655F" w:rsidRPr="00D13D9E" w:rsidRDefault="00EF1011" w:rsidP="007B655F">
                      <w:pPr>
                        <w:spacing w:line="500" w:lineRule="exact"/>
                        <w:rPr>
                          <w:sz w:val="32"/>
                          <w:szCs w:val="32"/>
                        </w:rPr>
                      </w:pPr>
                      <w:r w:rsidRPr="00D13D9E">
                        <w:rPr>
                          <w:rFonts w:hint="eastAsia"/>
                          <w:sz w:val="32"/>
                          <w:szCs w:val="32"/>
                        </w:rPr>
                        <w:t>「</w:t>
                      </w:r>
                      <w:r w:rsidR="007B655F" w:rsidRPr="00D13D9E">
                        <w:rPr>
                          <w:rFonts w:hint="eastAsia"/>
                          <w:sz w:val="32"/>
                          <w:szCs w:val="32"/>
                        </w:rPr>
                        <w:t>本</w:t>
                      </w:r>
                      <w:r w:rsidR="007B655F" w:rsidRPr="00D13D9E">
                        <w:rPr>
                          <w:sz w:val="32"/>
                          <w:szCs w:val="32"/>
                        </w:rPr>
                        <w:t>鮪</w:t>
                      </w:r>
                      <w:r w:rsidR="00052139" w:rsidRPr="00D13D9E">
                        <w:rPr>
                          <w:rFonts w:hint="eastAsia"/>
                          <w:sz w:val="32"/>
                          <w:szCs w:val="32"/>
                        </w:rPr>
                        <w:t>・のどぐろ</w:t>
                      </w:r>
                      <w:r w:rsidR="00BF5010" w:rsidRPr="00D13D9E">
                        <w:rPr>
                          <w:rFonts w:hint="eastAsia"/>
                          <w:sz w:val="32"/>
                          <w:szCs w:val="32"/>
                        </w:rPr>
                        <w:t>等</w:t>
                      </w:r>
                      <w:r w:rsidRPr="00D13D9E">
                        <w:rPr>
                          <w:rFonts w:hint="eastAsia"/>
                          <w:sz w:val="32"/>
                          <w:szCs w:val="32"/>
                        </w:rPr>
                        <w:t>」</w:t>
                      </w:r>
                      <w:r w:rsidR="007B655F" w:rsidRPr="00D13D9E">
                        <w:rPr>
                          <w:rFonts w:hint="eastAsia"/>
                          <w:sz w:val="32"/>
                          <w:szCs w:val="32"/>
                        </w:rPr>
                        <w:t>高級</w:t>
                      </w:r>
                      <w:r w:rsidR="00A75B57" w:rsidRPr="00D13D9E">
                        <w:rPr>
                          <w:rFonts w:hint="eastAsia"/>
                          <w:sz w:val="32"/>
                          <w:szCs w:val="32"/>
                        </w:rPr>
                        <w:t>魚貝</w:t>
                      </w:r>
                      <w:r w:rsidR="005C76CF" w:rsidRPr="00D13D9E">
                        <w:rPr>
                          <w:sz w:val="32"/>
                          <w:szCs w:val="32"/>
                        </w:rPr>
                        <w:t>料理</w:t>
                      </w:r>
                      <w:r w:rsidR="00EE2EA1" w:rsidRPr="00D13D9E">
                        <w:rPr>
                          <w:rFonts w:hint="eastAsia"/>
                          <w:sz w:val="32"/>
                          <w:szCs w:val="32"/>
                        </w:rPr>
                        <w:t>から</w:t>
                      </w:r>
                      <w:r w:rsidR="00EE2EA1" w:rsidRPr="00D13D9E">
                        <w:rPr>
                          <w:sz w:val="32"/>
                          <w:szCs w:val="32"/>
                        </w:rPr>
                        <w:t>ドリンクまで</w:t>
                      </w:r>
                      <w:r w:rsidR="007B655F" w:rsidRPr="00D13D9E">
                        <w:rPr>
                          <w:rFonts w:hint="eastAsia"/>
                          <w:sz w:val="32"/>
                          <w:szCs w:val="32"/>
                        </w:rPr>
                        <w:t>全品</w:t>
                      </w:r>
                      <w:r w:rsidR="007B655F" w:rsidRPr="00D13D9E">
                        <w:rPr>
                          <w:sz w:val="32"/>
                          <w:szCs w:val="32"/>
                        </w:rPr>
                        <w:t>半額</w:t>
                      </w:r>
                      <w:r w:rsidR="007B655F" w:rsidRPr="00D13D9E">
                        <w:rPr>
                          <w:rFonts w:hint="eastAsia"/>
                          <w:sz w:val="32"/>
                          <w:szCs w:val="32"/>
                        </w:rPr>
                        <w:t>！</w:t>
                      </w:r>
                    </w:p>
                    <w:p w:rsidR="0022282B" w:rsidRPr="00D13D9E" w:rsidRDefault="0022282B" w:rsidP="007B655F">
                      <w:pPr>
                        <w:spacing w:line="500" w:lineRule="exact"/>
                        <w:jc w:val="center"/>
                        <w:rPr>
                          <w:sz w:val="32"/>
                          <w:szCs w:val="32"/>
                        </w:rPr>
                      </w:pPr>
                      <w:r w:rsidRPr="00D13D9E">
                        <w:rPr>
                          <w:rFonts w:hint="eastAsia"/>
                          <w:sz w:val="32"/>
                          <w:szCs w:val="32"/>
                        </w:rPr>
                        <w:t>銀座</w:t>
                      </w:r>
                      <w:r w:rsidRPr="00D13D9E">
                        <w:rPr>
                          <w:sz w:val="32"/>
                          <w:szCs w:val="32"/>
                        </w:rPr>
                        <w:t>の寿司居酒屋番屋</w:t>
                      </w:r>
                      <w:r w:rsidR="007B655F" w:rsidRPr="00D13D9E">
                        <w:rPr>
                          <w:rFonts w:hint="eastAsia"/>
                          <w:sz w:val="32"/>
                          <w:szCs w:val="32"/>
                        </w:rPr>
                        <w:t xml:space="preserve"> </w:t>
                      </w:r>
                      <w:r w:rsidRPr="00D13D9E">
                        <w:rPr>
                          <w:sz w:val="32"/>
                          <w:szCs w:val="32"/>
                        </w:rPr>
                        <w:t>グランド</w:t>
                      </w:r>
                      <w:r w:rsidRPr="00D13D9E">
                        <w:rPr>
                          <w:rFonts w:hint="eastAsia"/>
                          <w:sz w:val="32"/>
                          <w:szCs w:val="32"/>
                        </w:rPr>
                        <w:t>オープン</w:t>
                      </w:r>
                      <w:r w:rsidRPr="00D13D9E">
                        <w:rPr>
                          <w:sz w:val="32"/>
                          <w:szCs w:val="32"/>
                        </w:rPr>
                        <w:t>記念</w:t>
                      </w:r>
                    </w:p>
                    <w:p w:rsidR="0022282B" w:rsidRPr="00D13D9E" w:rsidRDefault="0022282B" w:rsidP="007B655F">
                      <w:pPr>
                        <w:spacing w:line="500" w:lineRule="exact"/>
                        <w:jc w:val="center"/>
                        <w:rPr>
                          <w:sz w:val="32"/>
                          <w:szCs w:val="32"/>
                        </w:rPr>
                      </w:pPr>
                      <w:r w:rsidRPr="00D13D9E">
                        <w:rPr>
                          <w:rFonts w:hint="eastAsia"/>
                          <w:sz w:val="32"/>
                          <w:szCs w:val="32"/>
                        </w:rPr>
                        <w:t>【全</w:t>
                      </w:r>
                      <w:r w:rsidRPr="00D13D9E">
                        <w:rPr>
                          <w:sz w:val="32"/>
                          <w:szCs w:val="32"/>
                        </w:rPr>
                        <w:t>品</w:t>
                      </w:r>
                      <w:r w:rsidR="001F0243" w:rsidRPr="00D13D9E">
                        <w:rPr>
                          <w:rFonts w:hint="eastAsia"/>
                          <w:sz w:val="32"/>
                          <w:szCs w:val="32"/>
                        </w:rPr>
                        <w:t>お試し</w:t>
                      </w:r>
                      <w:r w:rsidRPr="00D13D9E">
                        <w:rPr>
                          <w:sz w:val="32"/>
                          <w:szCs w:val="32"/>
                        </w:rPr>
                        <w:t>半額</w:t>
                      </w:r>
                      <w:r w:rsidRPr="00D13D9E">
                        <w:rPr>
                          <w:rFonts w:hint="eastAsia"/>
                          <w:sz w:val="32"/>
                          <w:szCs w:val="32"/>
                        </w:rPr>
                        <w:t>キャンペーン</w:t>
                      </w:r>
                      <w:r w:rsidR="007B655F" w:rsidRPr="00D13D9E">
                        <w:rPr>
                          <w:rFonts w:hint="eastAsia"/>
                          <w:sz w:val="32"/>
                          <w:szCs w:val="32"/>
                        </w:rPr>
                        <w:t xml:space="preserve"> </w:t>
                      </w:r>
                      <w:r w:rsidRPr="00D13D9E">
                        <w:rPr>
                          <w:sz w:val="32"/>
                          <w:szCs w:val="32"/>
                        </w:rPr>
                        <w:t>6/30</w:t>
                      </w:r>
                      <w:r w:rsidR="000E2BB2">
                        <w:rPr>
                          <w:rFonts w:hint="eastAsia"/>
                          <w:sz w:val="32"/>
                          <w:szCs w:val="32"/>
                        </w:rPr>
                        <w:t>まで</w:t>
                      </w:r>
                      <w:r w:rsidRPr="00D13D9E">
                        <w:rPr>
                          <w:rFonts w:hint="eastAsia"/>
                          <w:sz w:val="32"/>
                          <w:szCs w:val="32"/>
                        </w:rPr>
                        <w:t>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F0DAE" w:rsidRDefault="004F0DAE" w:rsidP="004F0DAE"/>
    <w:p w:rsidR="004F0DAE" w:rsidRDefault="004F0DAE" w:rsidP="004F0DAE"/>
    <w:p w:rsidR="004F0DAE" w:rsidRDefault="004F0DAE" w:rsidP="004F0DAE"/>
    <w:p w:rsidR="004F0DAE" w:rsidRDefault="004F0DAE" w:rsidP="004F0DAE"/>
    <w:p w:rsidR="00D56CC0" w:rsidRDefault="00D56CC0" w:rsidP="00D212F2">
      <w:pPr>
        <w:rPr>
          <w:sz w:val="22"/>
        </w:rPr>
      </w:pPr>
    </w:p>
    <w:p w:rsidR="00C442B6" w:rsidRDefault="000D70E6" w:rsidP="00894349">
      <w:pPr>
        <w:spacing w:line="276" w:lineRule="auto"/>
      </w:pPr>
      <w:r>
        <w:rPr>
          <w:rFonts w:hint="eastAsia"/>
        </w:rPr>
        <w:t>大東企業株式会社</w:t>
      </w:r>
      <w:r w:rsidR="00B76749">
        <w:rPr>
          <w:rFonts w:hint="eastAsia"/>
        </w:rPr>
        <w:t>（所在地：東京都千代田区、代表取締役社長</w:t>
      </w:r>
      <w:r w:rsidR="00B76749">
        <w:rPr>
          <w:rFonts w:hint="eastAsia"/>
        </w:rPr>
        <w:t xml:space="preserve"> </w:t>
      </w:r>
      <w:r w:rsidR="00BF5010">
        <w:rPr>
          <w:rFonts w:hint="eastAsia"/>
        </w:rPr>
        <w:t>北尾</w:t>
      </w:r>
      <w:r w:rsidR="00BF5010">
        <w:rPr>
          <w:rFonts w:hint="eastAsia"/>
        </w:rPr>
        <w:t xml:space="preserve"> </w:t>
      </w:r>
      <w:r w:rsidR="00BF5010">
        <w:rPr>
          <w:rFonts w:hint="eastAsia"/>
        </w:rPr>
        <w:t>拓也）</w:t>
      </w:r>
      <w:r w:rsidR="00D212F2" w:rsidRPr="00EE24DA">
        <w:rPr>
          <w:rFonts w:hint="eastAsia"/>
        </w:rPr>
        <w:t>は、＜寿司居酒屋</w:t>
      </w:r>
      <w:r w:rsidR="00D212F2" w:rsidRPr="00EE24DA">
        <w:rPr>
          <w:rFonts w:hint="eastAsia"/>
        </w:rPr>
        <w:t xml:space="preserve"> </w:t>
      </w:r>
      <w:r w:rsidR="00895296">
        <w:rPr>
          <w:rFonts w:hint="eastAsia"/>
        </w:rPr>
        <w:t>番屋</w:t>
      </w:r>
      <w:r w:rsidR="00D212F2" w:rsidRPr="00EE24DA">
        <w:rPr>
          <w:rFonts w:hint="eastAsia"/>
        </w:rPr>
        <w:t>＞</w:t>
      </w:r>
      <w:r w:rsidR="00895296">
        <w:rPr>
          <w:rFonts w:hint="eastAsia"/>
        </w:rPr>
        <w:t>のグランドオープン記念といたしまして、【</w:t>
      </w:r>
      <w:r w:rsidR="00411340">
        <w:rPr>
          <w:rFonts w:hint="eastAsia"/>
        </w:rPr>
        <w:t>全品お試し</w:t>
      </w:r>
      <w:r w:rsidR="00895296">
        <w:rPr>
          <w:rFonts w:hint="eastAsia"/>
        </w:rPr>
        <w:t>半額キャンペーン】</w:t>
      </w:r>
      <w:r w:rsidR="00D212F2" w:rsidRPr="00EE24DA">
        <w:rPr>
          <w:rFonts w:hint="eastAsia"/>
        </w:rPr>
        <w:t>を</w:t>
      </w:r>
      <w:r w:rsidR="00895296">
        <w:rPr>
          <w:rFonts w:hint="eastAsia"/>
        </w:rPr>
        <w:t>6</w:t>
      </w:r>
      <w:r w:rsidR="00895296">
        <w:rPr>
          <w:rFonts w:hint="eastAsia"/>
        </w:rPr>
        <w:t>月</w:t>
      </w:r>
      <w:r w:rsidR="00895296">
        <w:rPr>
          <w:rFonts w:hint="eastAsia"/>
        </w:rPr>
        <w:t>30</w:t>
      </w:r>
      <w:r w:rsidR="00895296">
        <w:rPr>
          <w:rFonts w:hint="eastAsia"/>
        </w:rPr>
        <w:t>日（木）</w:t>
      </w:r>
      <w:r w:rsidR="000E2BB2">
        <w:rPr>
          <w:rFonts w:hint="eastAsia"/>
        </w:rPr>
        <w:t>まで</w:t>
      </w:r>
      <w:r w:rsidR="00895296">
        <w:rPr>
          <w:rFonts w:hint="eastAsia"/>
        </w:rPr>
        <w:t>の期間限定で実施いたします</w:t>
      </w:r>
      <w:r w:rsidR="00D212F2" w:rsidRPr="00EE24DA">
        <w:rPr>
          <w:rFonts w:hint="eastAsia"/>
        </w:rPr>
        <w:t>。</w:t>
      </w:r>
    </w:p>
    <w:p w:rsidR="00C442B6" w:rsidRPr="00EC75F3" w:rsidRDefault="00C442B6" w:rsidP="00894349">
      <w:pPr>
        <w:spacing w:line="276" w:lineRule="auto"/>
      </w:pPr>
    </w:p>
    <w:p w:rsidR="00895296" w:rsidRDefault="00BF5010" w:rsidP="00894349">
      <w:pPr>
        <w:spacing w:line="276" w:lineRule="auto"/>
      </w:pPr>
      <w:r>
        <w:rPr>
          <w:rFonts w:hint="eastAsia"/>
        </w:rPr>
        <w:t>当店</w:t>
      </w:r>
      <w:r w:rsidR="009E022D">
        <w:rPr>
          <w:rFonts w:hint="eastAsia"/>
        </w:rPr>
        <w:t>のコンセプト</w:t>
      </w:r>
      <w:r w:rsidR="00895296">
        <w:rPr>
          <w:rFonts w:hint="eastAsia"/>
        </w:rPr>
        <w:t>は、</w:t>
      </w:r>
      <w:r w:rsidR="00895296" w:rsidRPr="00895296">
        <w:rPr>
          <w:rFonts w:hint="eastAsia"/>
          <w:u w:val="single"/>
        </w:rPr>
        <w:t>銀座でもリーズナブルに、</w:t>
      </w:r>
      <w:r>
        <w:rPr>
          <w:rFonts w:hint="eastAsia"/>
          <w:u w:val="single"/>
        </w:rPr>
        <w:t>本鮪・のどぐろ等</w:t>
      </w:r>
      <w:r w:rsidR="009E022D">
        <w:rPr>
          <w:rFonts w:hint="eastAsia"/>
          <w:u w:val="single"/>
        </w:rPr>
        <w:t>、</w:t>
      </w:r>
      <w:r w:rsidR="00895296" w:rsidRPr="00895296">
        <w:rPr>
          <w:rFonts w:hint="eastAsia"/>
          <w:u w:val="single"/>
        </w:rPr>
        <w:t>高級魚貝を</w:t>
      </w:r>
      <w:r w:rsidR="00B6794F">
        <w:rPr>
          <w:rFonts w:hint="eastAsia"/>
          <w:u w:val="single"/>
        </w:rPr>
        <w:t>安心して</w:t>
      </w:r>
      <w:r w:rsidR="00895296" w:rsidRPr="00895296">
        <w:rPr>
          <w:rFonts w:hint="eastAsia"/>
          <w:u w:val="single"/>
        </w:rPr>
        <w:t>お楽しみ頂ける寿司居酒屋</w:t>
      </w:r>
      <w:r w:rsidR="009E022D">
        <w:rPr>
          <w:rFonts w:hint="eastAsia"/>
          <w:u w:val="single"/>
        </w:rPr>
        <w:t>です</w:t>
      </w:r>
      <w:r w:rsidR="00895296">
        <w:rPr>
          <w:rFonts w:hint="eastAsia"/>
        </w:rPr>
        <w:t>。通常価格もリーズナブルに設定しておりますが、</w:t>
      </w:r>
      <w:r w:rsidR="00895296" w:rsidRPr="003319CD">
        <w:rPr>
          <w:rFonts w:hint="eastAsia"/>
          <w:u w:val="single"/>
        </w:rPr>
        <w:t>本キャンペーンでは</w:t>
      </w:r>
      <w:r w:rsidR="00B6794F">
        <w:rPr>
          <w:rFonts w:hint="eastAsia"/>
          <w:u w:val="single"/>
        </w:rPr>
        <w:t>更に、「お試しキャンペーン」として</w:t>
      </w:r>
      <w:r w:rsidR="009C3E16" w:rsidRPr="003319CD">
        <w:rPr>
          <w:rFonts w:hint="eastAsia"/>
          <w:u w:val="single"/>
        </w:rPr>
        <w:t>全品</w:t>
      </w:r>
      <w:r w:rsidR="00895296" w:rsidRPr="003319CD">
        <w:rPr>
          <w:rFonts w:hint="eastAsia"/>
          <w:u w:val="single"/>
        </w:rPr>
        <w:t>半額にてご提供</w:t>
      </w:r>
      <w:r w:rsidR="00895296">
        <w:rPr>
          <w:rFonts w:hint="eastAsia"/>
        </w:rPr>
        <w:t>させて頂きます。</w:t>
      </w:r>
    </w:p>
    <w:p w:rsidR="00D34CA2" w:rsidRPr="002948D1" w:rsidRDefault="00D34CA2" w:rsidP="00894349">
      <w:pPr>
        <w:spacing w:line="276" w:lineRule="auto"/>
      </w:pPr>
    </w:p>
    <w:p w:rsidR="00D34CA2" w:rsidRDefault="00D13D9E" w:rsidP="00894349">
      <w:pPr>
        <w:spacing w:line="276" w:lineRule="auto"/>
      </w:pPr>
      <w:r>
        <w:rPr>
          <w:rFonts w:hint="eastAsia"/>
        </w:rPr>
        <w:t>本キャンペーンは、</w:t>
      </w:r>
      <w:r w:rsidR="00D34CA2">
        <w:rPr>
          <w:rFonts w:hint="eastAsia"/>
        </w:rPr>
        <w:t>大東企業グループ</w:t>
      </w:r>
      <w:r w:rsidR="00FC1D48">
        <w:rPr>
          <w:rFonts w:hint="eastAsia"/>
        </w:rPr>
        <w:t>全店</w:t>
      </w:r>
      <w:r w:rsidR="004411DC">
        <w:rPr>
          <w:rFonts w:hint="eastAsia"/>
        </w:rPr>
        <w:t>の仕入れスケールメリットを活か</w:t>
      </w:r>
      <w:r>
        <w:rPr>
          <w:rFonts w:hint="eastAsia"/>
        </w:rPr>
        <w:t>し</w:t>
      </w:r>
      <w:r w:rsidR="004411DC">
        <w:rPr>
          <w:rFonts w:hint="eastAsia"/>
        </w:rPr>
        <w:t>、お客様に還元させて頂</w:t>
      </w:r>
      <w:r>
        <w:rPr>
          <w:rFonts w:hint="eastAsia"/>
        </w:rPr>
        <w:t>くキャンペーンでございます</w:t>
      </w:r>
      <w:r w:rsidR="004411DC">
        <w:rPr>
          <w:rFonts w:hint="eastAsia"/>
        </w:rPr>
        <w:t>。</w:t>
      </w:r>
    </w:p>
    <w:p w:rsidR="00860907" w:rsidRDefault="00295DDD" w:rsidP="00894349">
      <w:pPr>
        <w:spacing w:line="276" w:lineRule="auto"/>
      </w:pPr>
      <w:r w:rsidRPr="00940F69">
        <w:rPr>
          <w:noProof/>
        </w:rPr>
        <mc:AlternateContent>
          <mc:Choice Requires="wps">
            <w:drawing>
              <wp:anchor distT="0" distB="0" distL="114300" distR="114300" simplePos="0" relativeHeight="251659263" behindDoc="1" locked="0" layoutInCell="1" allowOverlap="1" wp14:anchorId="32EDA5B8" wp14:editId="61FB5EA8">
                <wp:simplePos x="0" y="0"/>
                <wp:positionH relativeFrom="page">
                  <wp:posOffset>2428875</wp:posOffset>
                </wp:positionH>
                <wp:positionV relativeFrom="paragraph">
                  <wp:posOffset>38413</wp:posOffset>
                </wp:positionV>
                <wp:extent cx="5316220" cy="532130"/>
                <wp:effectExtent l="0" t="0" r="0" b="1270"/>
                <wp:wrapNone/>
                <wp:docPr id="87" name="テキスト ボックス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16220" cy="53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48D1" w:rsidRPr="002948D1" w:rsidRDefault="00627B19" w:rsidP="002948D1">
                            <w:pPr>
                              <w:spacing w:line="240" w:lineRule="atLeas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948D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【半額例】</w:t>
                            </w:r>
                            <w:r w:rsidR="002948D1" w:rsidRPr="002948D1">
                              <w:rPr>
                                <w:b/>
                                <w:sz w:val="24"/>
                                <w:szCs w:val="24"/>
                              </w:rPr>
                              <w:t>うに</w:t>
                            </w:r>
                            <w:r w:rsidR="002948D1" w:rsidRPr="002948D1">
                              <w:rPr>
                                <w:b/>
                                <w:sz w:val="24"/>
                                <w:szCs w:val="24"/>
                              </w:rPr>
                              <w:t>×</w:t>
                            </w:r>
                            <w:r w:rsidR="000E2BB2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トロ</w:t>
                            </w:r>
                            <w:r w:rsidR="002948D1" w:rsidRPr="002948D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×</w:t>
                            </w:r>
                            <w:r w:rsidR="000E2BB2">
                              <w:rPr>
                                <w:b/>
                                <w:sz w:val="24"/>
                                <w:szCs w:val="24"/>
                              </w:rPr>
                              <w:t>キャビア</w:t>
                            </w:r>
                            <w:r w:rsidR="000E2BB2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の</w:t>
                            </w:r>
                            <w:r w:rsidR="000E2BB2">
                              <w:rPr>
                                <w:b/>
                                <w:sz w:val="24"/>
                                <w:szCs w:val="24"/>
                              </w:rPr>
                              <w:t>絶品創作コラボメニュー</w:t>
                            </w:r>
                            <w:r w:rsidR="002948D1" w:rsidRPr="002948D1">
                              <w:rPr>
                                <w:b/>
                                <w:sz w:val="24"/>
                                <w:szCs w:val="24"/>
                              </w:rPr>
                              <w:t>！</w:t>
                            </w:r>
                          </w:p>
                          <w:p w:rsidR="00F4719C" w:rsidRPr="002948D1" w:rsidRDefault="00171E2D" w:rsidP="002948D1">
                            <w:pPr>
                              <w:spacing w:line="240" w:lineRule="atLeas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948D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濃厚贅沢</w:t>
                            </w:r>
                            <w:r w:rsidR="00A1634D" w:rsidRPr="002948D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巻き</w:t>
                            </w:r>
                            <w:r w:rsidR="00F55A3E" w:rsidRPr="002948D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="00F55A3E" w:rsidRPr="002948D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F55A3E" w:rsidRPr="002948D1">
                              <w:rPr>
                                <w:b/>
                                <w:sz w:val="24"/>
                                <w:szCs w:val="24"/>
                              </w:rPr>
                              <w:t>貫</w:t>
                            </w:r>
                            <w:r w:rsidR="00F55A3E" w:rsidRPr="002948D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  <w:r w:rsidRPr="002948D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27B19" w:rsidRPr="002948D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通常</w:t>
                            </w:r>
                            <w:r w:rsidR="00F4719C" w:rsidRPr="002948D1">
                              <w:rPr>
                                <w:b/>
                                <w:sz w:val="24"/>
                                <w:szCs w:val="24"/>
                              </w:rPr>
                              <w:t>価格</w:t>
                            </w:r>
                            <w:r w:rsidRPr="002948D1">
                              <w:rPr>
                                <w:b/>
                                <w:sz w:val="24"/>
                                <w:szCs w:val="24"/>
                              </w:rPr>
                              <w:t>1,980</w:t>
                            </w:r>
                            <w:r w:rsidR="003662BC" w:rsidRPr="002948D1">
                              <w:rPr>
                                <w:b/>
                                <w:sz w:val="24"/>
                                <w:szCs w:val="24"/>
                              </w:rPr>
                              <w:t>円</w:t>
                            </w:r>
                            <w:r w:rsidR="003662BC" w:rsidRPr="002948D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903B7" w:rsidRPr="002948D1">
                              <w:rPr>
                                <w:b/>
                                <w:sz w:val="24"/>
                                <w:szCs w:val="24"/>
                              </w:rPr>
                              <w:t>半額</w:t>
                            </w:r>
                            <w:r w:rsidRPr="002948D1">
                              <w:rPr>
                                <w:b/>
                                <w:sz w:val="24"/>
                                <w:szCs w:val="24"/>
                              </w:rPr>
                              <w:t>990</w:t>
                            </w:r>
                            <w:r w:rsidR="00D903B7" w:rsidRPr="002948D1">
                              <w:rPr>
                                <w:b/>
                                <w:sz w:val="24"/>
                                <w:szCs w:val="24"/>
                              </w:rPr>
                              <w:t>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DA5B8" id="テキスト ボックス 87" o:spid="_x0000_s1027" type="#_x0000_t202" style="position:absolute;left:0;text-align:left;margin-left:191.25pt;margin-top:3pt;width:418.6pt;height:41.9pt;z-index:-2516572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" filled="f" stroked="f" strokeweight=".5pt">
                <v:path arrowok="t"/>
                <v:textbox>
                  <w:txbxContent>
                    <w:p w:rsidR="002948D1" w:rsidRPr="002948D1" w:rsidRDefault="00627B19" w:rsidP="002948D1">
                      <w:pPr>
                        <w:spacing w:line="240" w:lineRule="atLeast"/>
                        <w:rPr>
                          <w:b/>
                          <w:sz w:val="24"/>
                          <w:szCs w:val="24"/>
                        </w:rPr>
                      </w:pPr>
                      <w:r w:rsidRPr="002948D1">
                        <w:rPr>
                          <w:rFonts w:hint="eastAsia"/>
                          <w:b/>
                          <w:sz w:val="24"/>
                          <w:szCs w:val="24"/>
                        </w:rPr>
                        <w:t>【半額例】</w:t>
                      </w:r>
                      <w:r w:rsidR="002948D1" w:rsidRPr="002948D1">
                        <w:rPr>
                          <w:b/>
                          <w:sz w:val="24"/>
                          <w:szCs w:val="24"/>
                        </w:rPr>
                        <w:t>うに</w:t>
                      </w:r>
                      <w:r w:rsidR="002948D1" w:rsidRPr="002948D1">
                        <w:rPr>
                          <w:b/>
                          <w:sz w:val="24"/>
                          <w:szCs w:val="24"/>
                        </w:rPr>
                        <w:t>×</w:t>
                      </w:r>
                      <w:r w:rsidR="000E2BB2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トロ</w:t>
                      </w:r>
                      <w:r w:rsidR="002948D1" w:rsidRPr="002948D1">
                        <w:rPr>
                          <w:rFonts w:hint="eastAsia"/>
                          <w:b/>
                          <w:sz w:val="24"/>
                          <w:szCs w:val="24"/>
                        </w:rPr>
                        <w:t>×</w:t>
                      </w:r>
                      <w:r w:rsidR="000E2BB2">
                        <w:rPr>
                          <w:b/>
                          <w:sz w:val="24"/>
                          <w:szCs w:val="24"/>
                        </w:rPr>
                        <w:t>キャビア</w:t>
                      </w:r>
                      <w:r w:rsidR="000E2BB2">
                        <w:rPr>
                          <w:rFonts w:hint="eastAsia"/>
                          <w:b/>
                          <w:sz w:val="24"/>
                          <w:szCs w:val="24"/>
                        </w:rPr>
                        <w:t>の</w:t>
                      </w:r>
                      <w:r w:rsidR="000E2BB2">
                        <w:rPr>
                          <w:b/>
                          <w:sz w:val="24"/>
                          <w:szCs w:val="24"/>
                        </w:rPr>
                        <w:t>絶品創作コラボメニュー</w:t>
                      </w:r>
                      <w:r w:rsidR="002948D1" w:rsidRPr="002948D1">
                        <w:rPr>
                          <w:b/>
                          <w:sz w:val="24"/>
                          <w:szCs w:val="24"/>
                        </w:rPr>
                        <w:t>！</w:t>
                      </w:r>
                    </w:p>
                    <w:p w:rsidR="00F4719C" w:rsidRPr="002948D1" w:rsidRDefault="00171E2D" w:rsidP="002948D1">
                      <w:pPr>
                        <w:spacing w:line="240" w:lineRule="atLeast"/>
                        <w:rPr>
                          <w:b/>
                          <w:sz w:val="24"/>
                          <w:szCs w:val="24"/>
                        </w:rPr>
                      </w:pPr>
                      <w:r w:rsidRPr="002948D1">
                        <w:rPr>
                          <w:rFonts w:hint="eastAsia"/>
                          <w:b/>
                          <w:sz w:val="24"/>
                          <w:szCs w:val="24"/>
                        </w:rPr>
                        <w:t>濃厚贅沢</w:t>
                      </w:r>
                      <w:r w:rsidR="00A1634D" w:rsidRPr="002948D1">
                        <w:rPr>
                          <w:rFonts w:hint="eastAsia"/>
                          <w:b/>
                          <w:sz w:val="24"/>
                          <w:szCs w:val="24"/>
                        </w:rPr>
                        <w:t>巻き</w:t>
                      </w:r>
                      <w:r w:rsidR="00F55A3E" w:rsidRPr="002948D1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="00F55A3E" w:rsidRPr="002948D1">
                        <w:rPr>
                          <w:rFonts w:hint="eastAsia"/>
                          <w:b/>
                          <w:sz w:val="24"/>
                          <w:szCs w:val="24"/>
                        </w:rPr>
                        <w:t>2</w:t>
                      </w:r>
                      <w:r w:rsidR="00F55A3E" w:rsidRPr="002948D1">
                        <w:rPr>
                          <w:b/>
                          <w:sz w:val="24"/>
                          <w:szCs w:val="24"/>
                        </w:rPr>
                        <w:t>貫</w:t>
                      </w:r>
                      <w:r w:rsidR="00F55A3E" w:rsidRPr="002948D1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）</w:t>
                      </w:r>
                      <w:r w:rsidRPr="002948D1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627B19" w:rsidRPr="002948D1">
                        <w:rPr>
                          <w:rFonts w:hint="eastAsia"/>
                          <w:b/>
                          <w:sz w:val="24"/>
                          <w:szCs w:val="24"/>
                        </w:rPr>
                        <w:t>通常</w:t>
                      </w:r>
                      <w:r w:rsidR="00F4719C" w:rsidRPr="002948D1">
                        <w:rPr>
                          <w:b/>
                          <w:sz w:val="24"/>
                          <w:szCs w:val="24"/>
                        </w:rPr>
                        <w:t>価格</w:t>
                      </w:r>
                      <w:r w:rsidRPr="002948D1">
                        <w:rPr>
                          <w:b/>
                          <w:sz w:val="24"/>
                          <w:szCs w:val="24"/>
                        </w:rPr>
                        <w:t>1,980</w:t>
                      </w:r>
                      <w:r w:rsidR="003662BC" w:rsidRPr="002948D1">
                        <w:rPr>
                          <w:b/>
                          <w:sz w:val="24"/>
                          <w:szCs w:val="24"/>
                        </w:rPr>
                        <w:t>円</w:t>
                      </w:r>
                      <w:r w:rsidR="003662BC" w:rsidRPr="002948D1">
                        <w:rPr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D903B7" w:rsidRPr="002948D1">
                        <w:rPr>
                          <w:b/>
                          <w:sz w:val="24"/>
                          <w:szCs w:val="24"/>
                        </w:rPr>
                        <w:t>半額</w:t>
                      </w:r>
                      <w:r w:rsidRPr="002948D1">
                        <w:rPr>
                          <w:b/>
                          <w:sz w:val="24"/>
                          <w:szCs w:val="24"/>
                        </w:rPr>
                        <w:t>990</w:t>
                      </w:r>
                      <w:r w:rsidR="00D903B7" w:rsidRPr="002948D1">
                        <w:rPr>
                          <w:b/>
                          <w:sz w:val="24"/>
                          <w:szCs w:val="24"/>
                        </w:rPr>
                        <w:t>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662BC" w:rsidRPr="00940F69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0828EA8" wp14:editId="2BA78173">
                <wp:simplePos x="0" y="0"/>
                <wp:positionH relativeFrom="margin">
                  <wp:posOffset>-42450</wp:posOffset>
                </wp:positionH>
                <wp:positionV relativeFrom="paragraph">
                  <wp:posOffset>57463</wp:posOffset>
                </wp:positionV>
                <wp:extent cx="1746885" cy="3207224"/>
                <wp:effectExtent l="0" t="0" r="0" b="0"/>
                <wp:wrapNone/>
                <wp:docPr id="75" name="テキスト ボックス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6885" cy="32072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2242" w:rsidRDefault="00F4719C" w:rsidP="00AA2242">
                            <w:pPr>
                              <w:rPr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9CD1B8" wp14:editId="662669CA">
                                  <wp:extent cx="1541780" cy="431800"/>
                                  <wp:effectExtent l="0" t="0" r="1270" b="6350"/>
                                  <wp:docPr id="11" name="図 2" descr="sushibannya_logo_yoko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図 2" descr="sushibannya_logo_yoko.jpg"/>
                                          <pic:cNvPicPr/>
                                        </pic:nvPicPr>
                                        <pic:blipFill>
                                          <a:blip r:embed="rId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2844" cy="4320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2242" w:rsidRPr="00B1597E" w:rsidRDefault="00AA2242" w:rsidP="00AA2242">
                            <w:pPr>
                              <w:rPr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6AB56470" wp14:editId="4BDB18C5">
                                  <wp:extent cx="1796099" cy="2553590"/>
                                  <wp:effectExtent l="0" t="0" r="0" b="0"/>
                                  <wp:docPr id="73" name="図 73" descr="C:\Users\柳沼 紀之\AppData\Local\Microsoft\Windows\INetCache\Content.Word\IMG_1150_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2" descr="C:\Users\柳沼 紀之\AppData\Local\Microsoft\Windows\INetCache\Content.Word\IMG_1150_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5852" cy="25816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28EA8" id="テキスト ボックス 75" o:spid="_x0000_s1028" type="#_x0000_t202" style="position:absolute;left:0;text-align:left;margin-left:-3.35pt;margin-top:4.5pt;width:137.55pt;height:252.5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" filled="f" stroked="f" strokeweight=".5pt">
                <v:path arrowok="t"/>
                <v:textbox>
                  <w:txbxContent>
                    <w:p w:rsidR="00AA2242" w:rsidRDefault="00F4719C" w:rsidP="00AA2242">
                      <w:pPr>
                        <w:rPr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9CD1B8" wp14:editId="662669CA">
                            <wp:extent cx="1541780" cy="431800"/>
                            <wp:effectExtent l="0" t="0" r="1270" b="6350"/>
                            <wp:docPr id="11" name="図 2" descr="sushibannya_logo_yoko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図 2" descr="sushibannya_logo_yoko.jpg"/>
                                    <pic:cNvPicPr/>
                                  </pic:nvPicPr>
                                  <pic:blipFill>
                                    <a:blip r:embed="rId11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2844" cy="4320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A2242" w:rsidRPr="00B1597E" w:rsidRDefault="00AA2242" w:rsidP="00AA2242">
                      <w:pPr>
                        <w:rPr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6AB56470" wp14:editId="4BDB18C5">
                            <wp:extent cx="1796099" cy="2553590"/>
                            <wp:effectExtent l="0" t="0" r="0" b="0"/>
                            <wp:docPr id="73" name="図 73" descr="C:\Users\柳沼 紀之\AppData\Local\Microsoft\Windows\INetCache\Content.Word\IMG_1150_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2" descr="C:\Users\柳沼 紀之\AppData\Local\Microsoft\Windows\INetCache\Content.Word\IMG_1150_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5852" cy="25816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34CA2" w:rsidRDefault="002948D1" w:rsidP="00894349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D6D15EE" wp14:editId="4CEF1EDB">
                <wp:simplePos x="0" y="0"/>
                <wp:positionH relativeFrom="margin">
                  <wp:posOffset>4662165</wp:posOffset>
                </wp:positionH>
                <wp:positionV relativeFrom="paragraph">
                  <wp:posOffset>127953</wp:posOffset>
                </wp:positionV>
                <wp:extent cx="177165" cy="109220"/>
                <wp:effectExtent l="0" t="4127" r="9207" b="9208"/>
                <wp:wrapNone/>
                <wp:docPr id="91" name="二等辺三角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7165" cy="109220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73D364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91" o:spid="_x0000_s1026" type="#_x0000_t5" style="position:absolute;left:0;text-align:left;margin-left:367.1pt;margin-top:10.1pt;width:13.95pt;height:8.6pt;rotation:90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" fillcolor="black [3213]" stroked="f" strokeweight="2pt">
                <w10:wrap anchorx="margin"/>
              </v:shape>
            </w:pict>
          </mc:Fallback>
        </mc:AlternateContent>
      </w:r>
      <w:r w:rsidR="00171E2D" w:rsidRPr="00940F69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A5F09FA" wp14:editId="6B0E9CED">
                <wp:simplePos x="0" y="0"/>
                <wp:positionH relativeFrom="margin">
                  <wp:posOffset>1602740</wp:posOffset>
                </wp:positionH>
                <wp:positionV relativeFrom="paragraph">
                  <wp:posOffset>27940</wp:posOffset>
                </wp:positionV>
                <wp:extent cx="4821382" cy="3123211"/>
                <wp:effectExtent l="0" t="0" r="0" b="1270"/>
                <wp:wrapNone/>
                <wp:docPr id="81" name="テキスト ボックス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21382" cy="31232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719C" w:rsidRDefault="00F4719C" w:rsidP="00AA2242">
                            <w:pPr>
                              <w:rPr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  <w:p w:rsidR="00F4719C" w:rsidRPr="00B1597E" w:rsidRDefault="007523C3" w:rsidP="00AA2242">
                            <w:pPr>
                              <w:rPr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558CF2" wp14:editId="6E0D27D5">
                                  <wp:extent cx="4408227" cy="2578582"/>
                                  <wp:effectExtent l="0" t="0" r="0" b="0"/>
                                  <wp:docPr id="31" name="図 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図 6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colorTemperature colorTemp="88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24883" cy="2588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F09FA" id="テキスト ボックス 81" o:spid="_x0000_s1029" type="#_x0000_t202" style="position:absolute;left:0;text-align:left;margin-left:126.2pt;margin-top:2.2pt;width:379.65pt;height:245.9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" filled="f" stroked="f" strokeweight=".5pt">
                <v:path arrowok="t"/>
                <v:textbox>
                  <w:txbxContent>
                    <w:p w:rsidR="00F4719C" w:rsidRDefault="00F4719C" w:rsidP="00AA2242">
                      <w:pPr>
                        <w:rPr>
                          <w:b/>
                          <w:color w:val="FF0000"/>
                          <w:sz w:val="22"/>
                        </w:rPr>
                      </w:pPr>
                    </w:p>
                    <w:p w:rsidR="00F4719C" w:rsidRPr="00B1597E" w:rsidRDefault="007523C3" w:rsidP="00AA2242">
                      <w:pPr>
                        <w:rPr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558CF2" wp14:editId="6E0D27D5">
                            <wp:extent cx="4408227" cy="2578582"/>
                            <wp:effectExtent l="0" t="0" r="0" b="0"/>
                            <wp:docPr id="31" name="図 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図 6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colorTemperature colorTemp="88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24883" cy="2588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4336A" w:rsidRDefault="0034336A" w:rsidP="00894349">
      <w:pPr>
        <w:spacing w:line="276" w:lineRule="auto"/>
      </w:pPr>
    </w:p>
    <w:p w:rsidR="0034336A" w:rsidRDefault="00F4719C" w:rsidP="00894349">
      <w:pPr>
        <w:spacing w:line="276" w:lineRule="auto"/>
      </w:pPr>
      <w:r w:rsidRPr="00940F69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9A6EE17" wp14:editId="3408B0D0">
                <wp:simplePos x="0" y="0"/>
                <wp:positionH relativeFrom="margin">
                  <wp:posOffset>1792918</wp:posOffset>
                </wp:positionH>
                <wp:positionV relativeFrom="paragraph">
                  <wp:posOffset>46355</wp:posOffset>
                </wp:positionV>
                <wp:extent cx="1638518" cy="1228299"/>
                <wp:effectExtent l="0" t="0" r="0" b="0"/>
                <wp:wrapNone/>
                <wp:docPr id="76" name="テキスト ボックス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38518" cy="12282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2242" w:rsidRPr="00B1597E" w:rsidRDefault="00AA2242" w:rsidP="00AA2242">
                            <w:pPr>
                              <w:rPr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6EE17" id="テキスト ボックス 76" o:spid="_x0000_s1030" type="#_x0000_t202" style="position:absolute;left:0;text-align:left;margin-left:141.15pt;margin-top:3.65pt;width:129pt;height:96.7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" filled="f" stroked="f" strokeweight=".5pt">
                <v:path arrowok="t"/>
                <v:textbox>
                  <w:txbxContent>
                    <w:p w:rsidR="00AA2242" w:rsidRPr="00B1597E" w:rsidRDefault="00AA2242" w:rsidP="00AA2242">
                      <w:pPr>
                        <w:rPr>
                          <w:b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4336A" w:rsidRDefault="0034336A" w:rsidP="00894349">
      <w:pPr>
        <w:spacing w:line="276" w:lineRule="auto"/>
      </w:pPr>
    </w:p>
    <w:p w:rsidR="00F4719C" w:rsidRDefault="00F4719C" w:rsidP="00894349">
      <w:pPr>
        <w:spacing w:line="276" w:lineRule="auto"/>
      </w:pPr>
    </w:p>
    <w:p w:rsidR="00F4719C" w:rsidRDefault="00F4719C" w:rsidP="00894349">
      <w:pPr>
        <w:spacing w:line="276" w:lineRule="auto"/>
      </w:pPr>
    </w:p>
    <w:p w:rsidR="00F4719C" w:rsidRDefault="00F4719C" w:rsidP="00894349">
      <w:pPr>
        <w:spacing w:line="276" w:lineRule="auto"/>
      </w:pPr>
    </w:p>
    <w:p w:rsidR="0034336A" w:rsidRDefault="0034336A" w:rsidP="00894349">
      <w:pPr>
        <w:spacing w:line="276" w:lineRule="auto"/>
      </w:pPr>
    </w:p>
    <w:p w:rsidR="00F4719C" w:rsidRPr="00B1597E" w:rsidRDefault="00F4719C" w:rsidP="00F4719C">
      <w:pPr>
        <w:rPr>
          <w:b/>
          <w:color w:val="FF0000"/>
          <w:sz w:val="22"/>
        </w:rPr>
      </w:pPr>
    </w:p>
    <w:p w:rsidR="004A611A" w:rsidRDefault="004A611A" w:rsidP="00894349">
      <w:pPr>
        <w:spacing w:line="276" w:lineRule="auto"/>
      </w:pPr>
    </w:p>
    <w:p w:rsidR="004A611A" w:rsidRDefault="004A611A" w:rsidP="00894349">
      <w:pPr>
        <w:spacing w:line="276" w:lineRule="auto"/>
      </w:pPr>
    </w:p>
    <w:p w:rsidR="004A611A" w:rsidRDefault="004A611A" w:rsidP="00894349">
      <w:pPr>
        <w:spacing w:line="276" w:lineRule="auto"/>
      </w:pPr>
    </w:p>
    <w:p w:rsidR="003E675E" w:rsidRPr="003E675E" w:rsidRDefault="003E675E" w:rsidP="00ED4D7A">
      <w:pPr>
        <w:spacing w:line="276" w:lineRule="auto"/>
        <w:rPr>
          <w:b/>
        </w:rPr>
      </w:pPr>
      <w:r w:rsidRPr="003E675E">
        <w:rPr>
          <w:rFonts w:hint="eastAsia"/>
          <w:b/>
        </w:rPr>
        <w:lastRenderedPageBreak/>
        <w:t>【</w:t>
      </w:r>
      <w:r w:rsidR="00B84237" w:rsidRPr="003E675E">
        <w:rPr>
          <w:rFonts w:hint="eastAsia"/>
          <w:b/>
        </w:rPr>
        <w:t>特設サイト</w:t>
      </w:r>
      <w:r w:rsidR="00AC45BD" w:rsidRPr="003E675E">
        <w:rPr>
          <w:rFonts w:hint="eastAsia"/>
          <w:b/>
        </w:rPr>
        <w:t>で</w:t>
      </w:r>
      <w:r w:rsidRPr="003E675E">
        <w:rPr>
          <w:rFonts w:hint="eastAsia"/>
          <w:b/>
        </w:rPr>
        <w:t>、</w:t>
      </w:r>
      <w:r w:rsidR="00AC45BD" w:rsidRPr="003E675E">
        <w:rPr>
          <w:rFonts w:hint="eastAsia"/>
          <w:b/>
        </w:rPr>
        <w:t>全品</w:t>
      </w:r>
      <w:r w:rsidRPr="003E675E">
        <w:rPr>
          <w:rFonts w:hint="eastAsia"/>
          <w:b/>
        </w:rPr>
        <w:t>半額</w:t>
      </w:r>
      <w:r w:rsidR="00AC45BD" w:rsidRPr="003E675E">
        <w:rPr>
          <w:rFonts w:hint="eastAsia"/>
          <w:b/>
        </w:rPr>
        <w:t>クーポン</w:t>
      </w:r>
      <w:r w:rsidRPr="003E675E">
        <w:rPr>
          <w:rFonts w:hint="eastAsia"/>
          <w:b/>
        </w:rPr>
        <w:t>をダウンロード</w:t>
      </w:r>
      <w:r w:rsidR="00D13D9E">
        <w:rPr>
          <w:rFonts w:hint="eastAsia"/>
          <w:b/>
        </w:rPr>
        <w:t>頂けます</w:t>
      </w:r>
      <w:r w:rsidRPr="003E675E">
        <w:rPr>
          <w:rFonts w:hint="eastAsia"/>
          <w:b/>
        </w:rPr>
        <w:t>】</w:t>
      </w:r>
    </w:p>
    <w:p w:rsidR="004411DC" w:rsidRPr="003E675E" w:rsidRDefault="00B84237" w:rsidP="003E675E">
      <w:pPr>
        <w:spacing w:line="276" w:lineRule="auto"/>
        <w:ind w:firstLineChars="100" w:firstLine="210"/>
      </w:pPr>
      <w:r w:rsidRPr="00B84237">
        <w:t>http://www.1st5garden.com/sushi/</w:t>
      </w:r>
    </w:p>
    <w:p w:rsidR="004411DC" w:rsidRPr="00482A1A" w:rsidRDefault="004411DC" w:rsidP="00D212F2"/>
    <w:p w:rsidR="00B96B95" w:rsidRDefault="00052139" w:rsidP="00052139">
      <w:pPr>
        <w:rPr>
          <w:b/>
          <w:sz w:val="22"/>
        </w:rPr>
      </w:pPr>
      <w:r w:rsidRPr="005163F1">
        <w:rPr>
          <w:rFonts w:hint="eastAsia"/>
          <w:b/>
          <w:sz w:val="22"/>
        </w:rPr>
        <w:t>【</w:t>
      </w:r>
      <w:r w:rsidR="00B96B95">
        <w:rPr>
          <w:rFonts w:hint="eastAsia"/>
          <w:b/>
          <w:sz w:val="22"/>
        </w:rPr>
        <w:t>寿司居酒屋</w:t>
      </w:r>
      <w:r w:rsidR="00B96B95">
        <w:rPr>
          <w:rFonts w:hint="eastAsia"/>
          <w:b/>
          <w:sz w:val="22"/>
        </w:rPr>
        <w:t xml:space="preserve"> </w:t>
      </w:r>
      <w:r w:rsidR="00B96B95">
        <w:rPr>
          <w:rFonts w:hint="eastAsia"/>
          <w:b/>
          <w:sz w:val="22"/>
        </w:rPr>
        <w:t>番屋について】</w:t>
      </w:r>
    </w:p>
    <w:p w:rsidR="00052139" w:rsidRPr="00B96B95" w:rsidRDefault="00B96B95" w:rsidP="00052139">
      <w:pPr>
        <w:rPr>
          <w:b/>
          <w:sz w:val="22"/>
          <w:u w:val="single"/>
        </w:rPr>
      </w:pPr>
      <w:r w:rsidRPr="00B96B95">
        <w:rPr>
          <w:rFonts w:hint="eastAsia"/>
          <w:b/>
          <w:sz w:val="22"/>
          <w:u w:val="single"/>
        </w:rPr>
        <w:t>店舗コンセプトは、</w:t>
      </w:r>
      <w:r w:rsidR="00A75B57" w:rsidRPr="00B96B95">
        <w:rPr>
          <w:rFonts w:hint="eastAsia"/>
          <w:b/>
          <w:sz w:val="22"/>
          <w:u w:val="single"/>
        </w:rPr>
        <w:t>本鮪・のどぐろ等、</w:t>
      </w:r>
      <w:r w:rsidR="00052139" w:rsidRPr="00B96B95">
        <w:rPr>
          <w:rFonts w:hint="eastAsia"/>
          <w:b/>
          <w:sz w:val="22"/>
          <w:u w:val="single"/>
        </w:rPr>
        <w:t>旬の高級</w:t>
      </w:r>
      <w:r w:rsidR="00A75B57" w:rsidRPr="00B96B95">
        <w:rPr>
          <w:rFonts w:hint="eastAsia"/>
          <w:b/>
          <w:sz w:val="22"/>
          <w:u w:val="single"/>
        </w:rPr>
        <w:t>魚貝が安くて美味い店</w:t>
      </w:r>
    </w:p>
    <w:p w:rsidR="003F670F" w:rsidRDefault="00F65E52" w:rsidP="00894349">
      <w:pPr>
        <w:spacing w:line="276" w:lineRule="auto"/>
      </w:pPr>
      <w:r>
        <w:rPr>
          <w:rFonts w:hint="eastAsia"/>
        </w:rPr>
        <w:t>・</w:t>
      </w:r>
      <w:r w:rsidR="003C0364">
        <w:rPr>
          <w:rFonts w:hint="eastAsia"/>
        </w:rPr>
        <w:t>都内主要エリアに</w:t>
      </w:r>
      <w:r w:rsidR="003C0364">
        <w:rPr>
          <w:rFonts w:hint="eastAsia"/>
        </w:rPr>
        <w:t>7</w:t>
      </w:r>
      <w:r w:rsidR="003C0364">
        <w:rPr>
          <w:rFonts w:hint="eastAsia"/>
        </w:rPr>
        <w:t>店舗展開する「個室居酒屋</w:t>
      </w:r>
      <w:r w:rsidR="003C0364">
        <w:rPr>
          <w:rFonts w:hint="eastAsia"/>
        </w:rPr>
        <w:t xml:space="preserve"> </w:t>
      </w:r>
      <w:r w:rsidR="003C0364">
        <w:rPr>
          <w:rFonts w:hint="eastAsia"/>
        </w:rPr>
        <w:t>番屋」から寿司居酒屋としてスピンオフした店舗で</w:t>
      </w:r>
      <w:r w:rsidR="003F670F">
        <w:rPr>
          <w:rFonts w:hint="eastAsia"/>
        </w:rPr>
        <w:t>す。</w:t>
      </w:r>
    </w:p>
    <w:p w:rsidR="003F670F" w:rsidRDefault="00F65E52" w:rsidP="00894349">
      <w:pPr>
        <w:spacing w:line="276" w:lineRule="auto"/>
      </w:pPr>
      <w:r>
        <w:rPr>
          <w:rFonts w:hint="eastAsia"/>
        </w:rPr>
        <w:t>・</w:t>
      </w:r>
      <w:r w:rsidR="00D67F07">
        <w:rPr>
          <w:rFonts w:hint="eastAsia"/>
        </w:rPr>
        <w:t>銀座の寿司店というステータスとコストパフォーマンスを融合させ</w:t>
      </w:r>
      <w:r w:rsidR="00B76749">
        <w:rPr>
          <w:rFonts w:hint="eastAsia"/>
        </w:rPr>
        <w:t>、</w:t>
      </w:r>
      <w:r w:rsidR="00C442B6">
        <w:rPr>
          <w:rFonts w:hint="eastAsia"/>
        </w:rPr>
        <w:t>「本鮪」</w:t>
      </w:r>
      <w:r w:rsidR="00052139">
        <w:rPr>
          <w:rFonts w:hint="eastAsia"/>
        </w:rPr>
        <w:t>「のどぐろ」</w:t>
      </w:r>
      <w:r w:rsidR="003F670F">
        <w:rPr>
          <w:rFonts w:hint="eastAsia"/>
        </w:rPr>
        <w:t>「毛ガニ」と</w:t>
      </w:r>
    </w:p>
    <w:p w:rsidR="003F670F" w:rsidRDefault="003F670F" w:rsidP="00894349">
      <w:pPr>
        <w:spacing w:line="276" w:lineRule="auto"/>
        <w:ind w:firstLineChars="100" w:firstLine="210"/>
      </w:pPr>
      <w:r>
        <w:rPr>
          <w:rFonts w:hint="eastAsia"/>
        </w:rPr>
        <w:t>い</w:t>
      </w:r>
      <w:r w:rsidR="004A50DC">
        <w:rPr>
          <w:rFonts w:hint="eastAsia"/>
        </w:rPr>
        <w:t>ったこだわりの高級魚貝類</w:t>
      </w:r>
      <w:r w:rsidR="00052139">
        <w:rPr>
          <w:rFonts w:hint="eastAsia"/>
        </w:rPr>
        <w:t>料理を</w:t>
      </w:r>
      <w:r w:rsidR="004A50DC">
        <w:rPr>
          <w:rFonts w:hint="eastAsia"/>
        </w:rPr>
        <w:t>、</w:t>
      </w:r>
      <w:r w:rsidR="00052139">
        <w:rPr>
          <w:rFonts w:hint="eastAsia"/>
        </w:rPr>
        <w:t>リーズナブルな価格で</w:t>
      </w:r>
      <w:r w:rsidR="003C0364">
        <w:rPr>
          <w:rFonts w:hint="eastAsia"/>
        </w:rPr>
        <w:t>ご</w:t>
      </w:r>
      <w:r w:rsidR="00052139">
        <w:rPr>
          <w:rFonts w:hint="eastAsia"/>
        </w:rPr>
        <w:t>提供</w:t>
      </w:r>
      <w:r w:rsidR="00C442B6">
        <w:rPr>
          <w:rFonts w:hint="eastAsia"/>
        </w:rPr>
        <w:t>しております</w:t>
      </w:r>
      <w:r w:rsidR="00052139">
        <w:rPr>
          <w:rFonts w:hint="eastAsia"/>
        </w:rPr>
        <w:t>。</w:t>
      </w:r>
    </w:p>
    <w:p w:rsidR="005163F1" w:rsidRDefault="005163F1" w:rsidP="00C442B6"/>
    <w:p w:rsidR="00B96B95" w:rsidRPr="00B96B95" w:rsidRDefault="00B96B95" w:rsidP="00C442B6">
      <w:pPr>
        <w:rPr>
          <w:b/>
        </w:rPr>
      </w:pPr>
      <w:r w:rsidRPr="00B96B95">
        <w:rPr>
          <w:rFonts w:hint="eastAsia"/>
          <w:b/>
        </w:rPr>
        <w:t>【本キャンペーンの目的】</w:t>
      </w:r>
    </w:p>
    <w:p w:rsidR="00141644" w:rsidRPr="00B96B95" w:rsidRDefault="00A032D3" w:rsidP="00141644">
      <w:pPr>
        <w:rPr>
          <w:b/>
          <w:sz w:val="22"/>
          <w:u w:val="single"/>
        </w:rPr>
      </w:pPr>
      <w:r w:rsidRPr="00B96B95">
        <w:rPr>
          <w:rFonts w:hint="eastAsia"/>
          <w:b/>
          <w:sz w:val="22"/>
          <w:u w:val="single"/>
        </w:rPr>
        <w:t>脱・銀座価格！</w:t>
      </w:r>
      <w:r w:rsidRPr="00B96B95">
        <w:rPr>
          <w:rFonts w:hint="eastAsia"/>
          <w:b/>
          <w:sz w:val="22"/>
          <w:u w:val="single"/>
        </w:rPr>
        <w:t xml:space="preserve"> </w:t>
      </w:r>
      <w:r w:rsidRPr="00B96B95">
        <w:rPr>
          <w:rFonts w:hint="eastAsia"/>
          <w:b/>
          <w:sz w:val="22"/>
          <w:u w:val="single"/>
        </w:rPr>
        <w:t>銀座で</w:t>
      </w:r>
      <w:r w:rsidR="003319CD">
        <w:rPr>
          <w:rFonts w:hint="eastAsia"/>
          <w:b/>
          <w:sz w:val="22"/>
          <w:u w:val="single"/>
        </w:rPr>
        <w:t>も</w:t>
      </w:r>
      <w:r w:rsidRPr="00B96B95">
        <w:rPr>
          <w:rFonts w:hint="eastAsia"/>
          <w:b/>
          <w:sz w:val="22"/>
          <w:u w:val="single"/>
        </w:rPr>
        <w:t>リーズナブルに高級魚貝をお楽し</w:t>
      </w:r>
      <w:r w:rsidR="005163F1" w:rsidRPr="00B96B95">
        <w:rPr>
          <w:rFonts w:hint="eastAsia"/>
          <w:b/>
          <w:sz w:val="22"/>
          <w:u w:val="single"/>
        </w:rPr>
        <w:t>み</w:t>
      </w:r>
      <w:r w:rsidR="00732355" w:rsidRPr="00B96B95">
        <w:rPr>
          <w:rFonts w:hint="eastAsia"/>
          <w:b/>
          <w:sz w:val="22"/>
          <w:u w:val="single"/>
        </w:rPr>
        <w:t>頂</w:t>
      </w:r>
      <w:r w:rsidR="00453EE6" w:rsidRPr="00B96B95">
        <w:rPr>
          <w:rFonts w:hint="eastAsia"/>
          <w:b/>
          <w:sz w:val="22"/>
          <w:u w:val="single"/>
        </w:rPr>
        <w:t>きたい！</w:t>
      </w:r>
    </w:p>
    <w:p w:rsidR="00141644" w:rsidRDefault="00F65E52" w:rsidP="00141644">
      <w:pPr>
        <w:spacing w:line="276" w:lineRule="auto"/>
      </w:pPr>
      <w:r>
        <w:rPr>
          <w:rFonts w:hint="eastAsia"/>
        </w:rPr>
        <w:t>・</w:t>
      </w:r>
      <w:r w:rsidR="00D735A6">
        <w:rPr>
          <w:rFonts w:hint="eastAsia"/>
        </w:rPr>
        <w:t>銀座という土地柄、多くの飲食店は販売価格が高いというのが一般的です。</w:t>
      </w:r>
    </w:p>
    <w:p w:rsidR="00D735A6" w:rsidRDefault="00F65E52" w:rsidP="004411DC">
      <w:pPr>
        <w:spacing w:line="276" w:lineRule="auto"/>
        <w:ind w:left="210" w:hangingChars="100" w:hanging="210"/>
      </w:pPr>
      <w:r>
        <w:rPr>
          <w:rFonts w:hint="eastAsia"/>
        </w:rPr>
        <w:t>・</w:t>
      </w:r>
      <w:r w:rsidR="00C94A73">
        <w:rPr>
          <w:rFonts w:hint="eastAsia"/>
        </w:rPr>
        <w:t>そこで</w:t>
      </w:r>
      <w:r w:rsidR="00940F69">
        <w:rPr>
          <w:rFonts w:hint="eastAsia"/>
        </w:rPr>
        <w:t>寿司居酒屋番屋では、</w:t>
      </w:r>
      <w:r w:rsidR="00D13D9E">
        <w:rPr>
          <w:rFonts w:hint="eastAsia"/>
        </w:rPr>
        <w:t>グループ仕入れのスケールメリットを活かし、</w:t>
      </w:r>
      <w:r w:rsidR="00940F69">
        <w:rPr>
          <w:rFonts w:hint="eastAsia"/>
        </w:rPr>
        <w:t>銀座でもリーズナブルに高級魚貝をお楽しみ頂</w:t>
      </w:r>
      <w:r w:rsidR="004411DC">
        <w:rPr>
          <w:rFonts w:hint="eastAsia"/>
        </w:rPr>
        <w:t>ける</w:t>
      </w:r>
      <w:r w:rsidR="00C94A73">
        <w:rPr>
          <w:rFonts w:hint="eastAsia"/>
        </w:rPr>
        <w:t>安価</w:t>
      </w:r>
      <w:r w:rsidR="00940F69">
        <w:rPr>
          <w:rFonts w:hint="eastAsia"/>
        </w:rPr>
        <w:t>な価格</w:t>
      </w:r>
      <w:r w:rsidR="004411DC">
        <w:rPr>
          <w:rFonts w:hint="eastAsia"/>
        </w:rPr>
        <w:t>に</w:t>
      </w:r>
      <w:r w:rsidR="00940F69">
        <w:rPr>
          <w:rFonts w:hint="eastAsia"/>
        </w:rPr>
        <w:t>設定</w:t>
      </w:r>
      <w:r w:rsidR="00D13D9E">
        <w:rPr>
          <w:rFonts w:hint="eastAsia"/>
        </w:rPr>
        <w:t>させて頂きました</w:t>
      </w:r>
      <w:r w:rsidR="004411DC">
        <w:rPr>
          <w:rFonts w:hint="eastAsia"/>
        </w:rPr>
        <w:t>。</w:t>
      </w:r>
    </w:p>
    <w:p w:rsidR="00C751E5" w:rsidRDefault="00F65E52" w:rsidP="003E675E">
      <w:pPr>
        <w:spacing w:line="276" w:lineRule="auto"/>
        <w:ind w:left="210" w:hangingChars="100" w:hanging="210"/>
      </w:pPr>
      <w:r>
        <w:rPr>
          <w:rFonts w:hint="eastAsia"/>
        </w:rPr>
        <w:t>・</w:t>
      </w:r>
      <w:r w:rsidR="003319CD">
        <w:rPr>
          <w:rFonts w:hint="eastAsia"/>
        </w:rPr>
        <w:t>例えば「</w:t>
      </w:r>
      <w:r w:rsidR="00D13D9E">
        <w:rPr>
          <w:rFonts w:hint="eastAsia"/>
        </w:rPr>
        <w:t>鬼のどぐろ塩</w:t>
      </w:r>
      <w:r w:rsidR="003319CD">
        <w:rPr>
          <w:rFonts w:hint="eastAsia"/>
        </w:rPr>
        <w:t>焼き」は、</w:t>
      </w:r>
      <w:r w:rsidR="003319CD" w:rsidRPr="00514A0E">
        <w:rPr>
          <w:rFonts w:hint="eastAsia"/>
          <w:u w:val="single"/>
        </w:rPr>
        <w:t>高級料亭では</w:t>
      </w:r>
      <w:r w:rsidR="003319CD" w:rsidRPr="00514A0E">
        <w:rPr>
          <w:rFonts w:hint="eastAsia"/>
          <w:u w:val="single"/>
        </w:rPr>
        <w:t>1</w:t>
      </w:r>
      <w:r w:rsidR="003319CD" w:rsidRPr="00514A0E">
        <w:rPr>
          <w:rFonts w:hint="eastAsia"/>
          <w:u w:val="single"/>
        </w:rPr>
        <w:t>万円程度</w:t>
      </w:r>
      <w:r w:rsidR="00B75616">
        <w:rPr>
          <w:rFonts w:hint="eastAsia"/>
          <w:u w:val="single"/>
        </w:rPr>
        <w:t>しま</w:t>
      </w:r>
      <w:r w:rsidR="00D13D9E">
        <w:rPr>
          <w:rFonts w:hint="eastAsia"/>
        </w:rPr>
        <w:t>すが、当店</w:t>
      </w:r>
      <w:r w:rsidR="003319CD">
        <w:rPr>
          <w:rFonts w:hint="eastAsia"/>
        </w:rPr>
        <w:t>では</w:t>
      </w:r>
      <w:r w:rsidR="00051948">
        <w:rPr>
          <w:rFonts w:hint="eastAsia"/>
        </w:rPr>
        <w:t>目玉商品として、</w:t>
      </w:r>
      <w:r w:rsidR="003319CD" w:rsidRPr="00514A0E">
        <w:rPr>
          <w:rFonts w:hint="eastAsia"/>
          <w:u w:val="single"/>
        </w:rPr>
        <w:t>2,700</w:t>
      </w:r>
      <w:r w:rsidR="003319CD" w:rsidRPr="00514A0E">
        <w:rPr>
          <w:rFonts w:hint="eastAsia"/>
          <w:u w:val="single"/>
        </w:rPr>
        <w:t>円の</w:t>
      </w:r>
      <w:r w:rsidR="00D13D9E">
        <w:rPr>
          <w:rFonts w:hint="eastAsia"/>
          <w:u w:val="single"/>
        </w:rPr>
        <w:t>破格</w:t>
      </w:r>
      <w:r w:rsidR="0093468B" w:rsidRPr="00514A0E">
        <w:rPr>
          <w:rFonts w:hint="eastAsia"/>
          <w:u w:val="single"/>
        </w:rPr>
        <w:t>プライス</w:t>
      </w:r>
      <w:r w:rsidR="00051948" w:rsidRPr="00D13D9E">
        <w:rPr>
          <w:rFonts w:hint="eastAsia"/>
        </w:rPr>
        <w:t>にて</w:t>
      </w:r>
      <w:r w:rsidR="004B1795" w:rsidRPr="00D13D9E">
        <w:rPr>
          <w:rFonts w:hint="eastAsia"/>
        </w:rPr>
        <w:t>ご</w:t>
      </w:r>
      <w:r w:rsidR="00051948" w:rsidRPr="00D13D9E">
        <w:rPr>
          <w:rFonts w:hint="eastAsia"/>
        </w:rPr>
        <w:t>奉仕</w:t>
      </w:r>
      <w:r w:rsidR="00D13D9E" w:rsidRPr="00D13D9E">
        <w:rPr>
          <w:rFonts w:hint="eastAsia"/>
        </w:rPr>
        <w:t>させて頂きます</w:t>
      </w:r>
      <w:r w:rsidR="003E675E">
        <w:rPr>
          <w:rFonts w:hint="eastAsia"/>
        </w:rPr>
        <w:t>。</w:t>
      </w:r>
      <w:r w:rsidR="000C6A3A" w:rsidRPr="003E675E">
        <w:rPr>
          <w:rFonts w:hint="eastAsia"/>
        </w:rPr>
        <w:t>更に</w:t>
      </w:r>
      <w:r w:rsidR="00D13D9E">
        <w:rPr>
          <w:rFonts w:hint="eastAsia"/>
        </w:rPr>
        <w:t>今回は、</w:t>
      </w:r>
      <w:r w:rsidR="00C751E5" w:rsidRPr="003E675E">
        <w:rPr>
          <w:rFonts w:hint="eastAsia"/>
        </w:rPr>
        <w:t>半額</w:t>
      </w:r>
      <w:r w:rsidR="00D13D9E">
        <w:rPr>
          <w:rFonts w:hint="eastAsia"/>
        </w:rPr>
        <w:t>とさせて頂き、お客様に還元</w:t>
      </w:r>
      <w:r w:rsidR="00C751E5" w:rsidRPr="003E675E">
        <w:rPr>
          <w:rFonts w:hint="eastAsia"/>
        </w:rPr>
        <w:t>させて頂きます</w:t>
      </w:r>
      <w:r w:rsidR="00C751E5">
        <w:rPr>
          <w:rFonts w:hint="eastAsia"/>
        </w:rPr>
        <w:t>。</w:t>
      </w:r>
    </w:p>
    <w:p w:rsidR="00940F69" w:rsidRDefault="00F55E76" w:rsidP="00141644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F7843C3" wp14:editId="53CC7943">
                <wp:simplePos x="0" y="0"/>
                <wp:positionH relativeFrom="margin">
                  <wp:posOffset>273050</wp:posOffset>
                </wp:positionH>
                <wp:positionV relativeFrom="paragraph">
                  <wp:posOffset>269875</wp:posOffset>
                </wp:positionV>
                <wp:extent cx="5819775" cy="424815"/>
                <wp:effectExtent l="0" t="0" r="28575" b="1333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9775" cy="4248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5F3F" w:rsidRPr="003530F1" w:rsidRDefault="004B1795" w:rsidP="004B179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92A2C">
                              <w:rPr>
                                <w:rFonts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一部</w:t>
                            </w:r>
                            <w:r w:rsidRPr="00C92A2C"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商品の</w:t>
                            </w:r>
                            <w:r w:rsidR="00B65F3F" w:rsidRPr="00C92A2C"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【</w:t>
                            </w:r>
                            <w:r w:rsidR="00B65F3F" w:rsidRPr="00C92A2C">
                              <w:rPr>
                                <w:rFonts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通常価格】</w:t>
                            </w:r>
                            <w:r w:rsidR="007A50A4" w:rsidRPr="003530F1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※</w:t>
                            </w:r>
                            <w:r w:rsidR="007A50A4" w:rsidRPr="003530F1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全て税抜き価格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7843C3" id="正方形/長方形 23" o:spid="_x0000_s1031" style="position:absolute;left:0;text-align:left;margin-left:21.5pt;margin-top:21.25pt;width:458.25pt;height:33.45pt;z-index:2516920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" filled="f" strokecolor="black [3213]" strokeweight="1pt">
                <v:textbox>
                  <w:txbxContent>
                    <w:p w:rsidR="00B65F3F" w:rsidRPr="003530F1" w:rsidRDefault="004B1795" w:rsidP="004B1795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C92A2C">
                        <w:rPr>
                          <w:rFonts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一部</w:t>
                      </w:r>
                      <w:r w:rsidRPr="00C92A2C">
                        <w:rPr>
                          <w:b/>
                          <w:color w:val="000000" w:themeColor="text1"/>
                          <w:sz w:val="26"/>
                          <w:szCs w:val="26"/>
                        </w:rPr>
                        <w:t>商品の</w:t>
                      </w:r>
                      <w:r w:rsidR="00B65F3F" w:rsidRPr="00C92A2C">
                        <w:rPr>
                          <w:b/>
                          <w:color w:val="000000" w:themeColor="text1"/>
                          <w:sz w:val="26"/>
                          <w:szCs w:val="26"/>
                        </w:rPr>
                        <w:t>【</w:t>
                      </w:r>
                      <w:r w:rsidR="00B65F3F" w:rsidRPr="00C92A2C">
                        <w:rPr>
                          <w:rFonts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通常価格】</w:t>
                      </w:r>
                      <w:r w:rsidR="007A50A4" w:rsidRPr="003530F1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※</w:t>
                      </w:r>
                      <w:r w:rsidR="007A50A4" w:rsidRPr="003530F1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全て税抜き価格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40F69" w:rsidRDefault="00940F69" w:rsidP="00141644">
      <w:pPr>
        <w:spacing w:line="276" w:lineRule="auto"/>
      </w:pPr>
    </w:p>
    <w:p w:rsidR="00EC75F3" w:rsidRPr="00D735A6" w:rsidRDefault="005F3F1B" w:rsidP="003319CD">
      <w:pPr>
        <w:spacing w:line="276" w:lineRule="auto"/>
      </w:pPr>
      <w:r w:rsidRPr="00940F69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51B37FC" wp14:editId="203F8282">
                <wp:simplePos x="0" y="0"/>
                <wp:positionH relativeFrom="column">
                  <wp:posOffset>4450080</wp:posOffset>
                </wp:positionH>
                <wp:positionV relativeFrom="paragraph">
                  <wp:posOffset>1236345</wp:posOffset>
                </wp:positionV>
                <wp:extent cx="1866900" cy="209550"/>
                <wp:effectExtent l="0" t="0" r="0" b="0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66900" cy="20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3F1B" w:rsidRPr="00A1634D" w:rsidRDefault="005F3F1B" w:rsidP="006B3D44">
                            <w:pPr>
                              <w:jc w:val="center"/>
                              <w:rPr>
                                <w:b/>
                                <w:sz w:val="1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6"/>
                                <w:u w:val="single"/>
                              </w:rPr>
                              <w:t>本鮪</w:t>
                            </w:r>
                            <w:r>
                              <w:rPr>
                                <w:b/>
                                <w:sz w:val="16"/>
                                <w:u w:val="single"/>
                              </w:rPr>
                              <w:t>希少部位</w:t>
                            </w:r>
                            <w:r>
                              <w:rPr>
                                <w:b/>
                                <w:sz w:val="16"/>
                                <w:u w:val="single"/>
                              </w:rPr>
                              <w:t>5</w:t>
                            </w:r>
                            <w:r>
                              <w:rPr>
                                <w:b/>
                                <w:sz w:val="16"/>
                                <w:u w:val="single"/>
                              </w:rPr>
                              <w:t>種盛り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B37FC" id="テキスト ボックス 8" o:spid="_x0000_s1032" type="#_x0000_t202" style="position:absolute;left:0;text-align:left;margin-left:350.4pt;margin-top:97.35pt;width:147pt;height:16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" filled="f" stroked="f" strokeweight=".5pt">
                <v:path arrowok="t"/>
                <v:textbox inset="0,0,0,0">
                  <w:txbxContent>
                    <w:p w:rsidR="005F3F1B" w:rsidRPr="00A1634D" w:rsidRDefault="005F3F1B" w:rsidP="006B3D44">
                      <w:pPr>
                        <w:jc w:val="center"/>
                        <w:rPr>
                          <w:rFonts w:hint="eastAsia"/>
                          <w:b/>
                          <w:sz w:val="16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  <w:u w:val="single"/>
                        </w:rPr>
                        <w:t>本鮪</w:t>
                      </w:r>
                      <w:r>
                        <w:rPr>
                          <w:b/>
                          <w:sz w:val="16"/>
                          <w:u w:val="single"/>
                        </w:rPr>
                        <w:t>希少部位</w:t>
                      </w:r>
                      <w:r>
                        <w:rPr>
                          <w:b/>
                          <w:sz w:val="16"/>
                          <w:u w:val="single"/>
                        </w:rPr>
                        <w:t>5</w:t>
                      </w:r>
                      <w:r>
                        <w:rPr>
                          <w:b/>
                          <w:sz w:val="16"/>
                          <w:u w:val="single"/>
                        </w:rPr>
                        <w:t>種盛り</w:t>
                      </w:r>
                    </w:p>
                  </w:txbxContent>
                </v:textbox>
              </v:shape>
            </w:pict>
          </mc:Fallback>
        </mc:AlternateContent>
      </w:r>
      <w:r w:rsidRPr="00940F69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F7E8566" wp14:editId="73D08187">
                <wp:simplePos x="0" y="0"/>
                <wp:positionH relativeFrom="column">
                  <wp:posOffset>2973705</wp:posOffset>
                </wp:positionH>
                <wp:positionV relativeFrom="paragraph">
                  <wp:posOffset>1236345</wp:posOffset>
                </wp:positionV>
                <wp:extent cx="1866900" cy="209550"/>
                <wp:effectExtent l="0" t="0" r="0" b="0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66900" cy="20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3F1B" w:rsidRPr="00A1634D" w:rsidRDefault="005F3F1B" w:rsidP="006B3D44">
                            <w:pPr>
                              <w:jc w:val="center"/>
                              <w:rPr>
                                <w:b/>
                                <w:sz w:val="1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6"/>
                                <w:u w:val="single"/>
                              </w:rPr>
                              <w:t>だるま</w:t>
                            </w:r>
                            <w:r>
                              <w:rPr>
                                <w:b/>
                                <w:sz w:val="16"/>
                                <w:u w:val="single"/>
                              </w:rPr>
                              <w:t>毛蟹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E8566" id="テキスト ボックス 7" o:spid="_x0000_s1033" type="#_x0000_t202" style="position:absolute;left:0;text-align:left;margin-left:234.15pt;margin-top:97.35pt;width:147pt;height:16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" filled="f" stroked="f" strokeweight=".5pt">
                <v:path arrowok="t"/>
                <v:textbox inset="0,0,0,0">
                  <w:txbxContent>
                    <w:p w:rsidR="005F3F1B" w:rsidRPr="00A1634D" w:rsidRDefault="005F3F1B" w:rsidP="006B3D44">
                      <w:pPr>
                        <w:jc w:val="center"/>
                        <w:rPr>
                          <w:rFonts w:hint="eastAsia"/>
                          <w:b/>
                          <w:sz w:val="16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  <w:u w:val="single"/>
                        </w:rPr>
                        <w:t>だるま</w:t>
                      </w:r>
                      <w:r>
                        <w:rPr>
                          <w:b/>
                          <w:sz w:val="16"/>
                          <w:u w:val="single"/>
                        </w:rPr>
                        <w:t>毛蟹</w:t>
                      </w:r>
                    </w:p>
                  </w:txbxContent>
                </v:textbox>
              </v:shape>
            </w:pict>
          </mc:Fallback>
        </mc:AlternateContent>
      </w:r>
      <w:r w:rsidR="00A1634D" w:rsidRPr="00940F69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1061254" wp14:editId="00F9E4C8">
                <wp:simplePos x="0" y="0"/>
                <wp:positionH relativeFrom="margin">
                  <wp:posOffset>0</wp:posOffset>
                </wp:positionH>
                <wp:positionV relativeFrom="paragraph">
                  <wp:posOffset>1236345</wp:posOffset>
                </wp:positionV>
                <wp:extent cx="1866900" cy="209550"/>
                <wp:effectExtent l="0" t="0" r="0" b="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66900" cy="20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634D" w:rsidRPr="00A1634D" w:rsidRDefault="00A1634D" w:rsidP="006B3D44">
                            <w:pPr>
                              <w:jc w:val="center"/>
                              <w:rPr>
                                <w:b/>
                                <w:sz w:val="1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6"/>
                                <w:u w:val="single"/>
                              </w:rPr>
                              <w:t>濃厚贅沢巻き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61254" id="テキスト ボックス 6" o:spid="_x0000_s1034" type="#_x0000_t202" style="position:absolute;left:0;text-align:left;margin-left:0;margin-top:97.35pt;width:147pt;height:16.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" filled="f" stroked="f" strokeweight=".5pt">
                <v:path arrowok="t"/>
                <v:textbox inset="0,0,0,0">
                  <w:txbxContent>
                    <w:p w:rsidR="00A1634D" w:rsidRPr="00A1634D" w:rsidRDefault="00A1634D" w:rsidP="006B3D44">
                      <w:pPr>
                        <w:jc w:val="center"/>
                        <w:rPr>
                          <w:b/>
                          <w:sz w:val="16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  <w:u w:val="single"/>
                        </w:rPr>
                        <w:t>濃厚贅沢巻き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634D" w:rsidRPr="00940F69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DCA6BFB" wp14:editId="299D2CD1">
                <wp:simplePos x="0" y="0"/>
                <wp:positionH relativeFrom="column">
                  <wp:posOffset>1430655</wp:posOffset>
                </wp:positionH>
                <wp:positionV relativeFrom="paragraph">
                  <wp:posOffset>1236345</wp:posOffset>
                </wp:positionV>
                <wp:extent cx="1866900" cy="209550"/>
                <wp:effectExtent l="0" t="0" r="0" b="0"/>
                <wp:wrapNone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66900" cy="20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1F4E" w:rsidRPr="00A1634D" w:rsidRDefault="004B1795" w:rsidP="006B3D44">
                            <w:pPr>
                              <w:jc w:val="center"/>
                              <w:rPr>
                                <w:b/>
                                <w:sz w:val="16"/>
                                <w:u w:val="single"/>
                              </w:rPr>
                            </w:pPr>
                            <w:r w:rsidRPr="00A1634D">
                              <w:rPr>
                                <w:rFonts w:hint="eastAsia"/>
                                <w:b/>
                                <w:sz w:val="16"/>
                                <w:u w:val="single"/>
                              </w:rPr>
                              <w:t>特大サイズ</w:t>
                            </w:r>
                            <w:r w:rsidR="00001F4E" w:rsidRPr="00A1634D">
                              <w:rPr>
                                <w:rFonts w:hint="eastAsia"/>
                                <w:b/>
                                <w:sz w:val="16"/>
                                <w:u w:val="single"/>
                              </w:rPr>
                              <w:t>鬼のど</w:t>
                            </w:r>
                            <w:r w:rsidR="00001F4E" w:rsidRPr="00A1634D">
                              <w:rPr>
                                <w:b/>
                                <w:sz w:val="16"/>
                                <w:u w:val="single"/>
                              </w:rPr>
                              <w:t>ぐろ塩焼き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A6BFB" id="テキスト ボックス 24" o:spid="_x0000_s1035" type="#_x0000_t202" style="position:absolute;left:0;text-align:left;margin-left:112.65pt;margin-top:97.35pt;width:147pt;height:16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" filled="f" stroked="f" strokeweight=".5pt">
                <v:path arrowok="t"/>
                <v:textbox inset="0,0,0,0">
                  <w:txbxContent>
                    <w:p w:rsidR="00001F4E" w:rsidRPr="00A1634D" w:rsidRDefault="004B1795" w:rsidP="006B3D44">
                      <w:pPr>
                        <w:jc w:val="center"/>
                        <w:rPr>
                          <w:b/>
                          <w:sz w:val="16"/>
                          <w:u w:val="single"/>
                        </w:rPr>
                      </w:pPr>
                      <w:r w:rsidRPr="00A1634D">
                        <w:rPr>
                          <w:rFonts w:hint="eastAsia"/>
                          <w:b/>
                          <w:sz w:val="16"/>
                          <w:u w:val="single"/>
                        </w:rPr>
                        <w:t>特大サイズ</w:t>
                      </w:r>
                      <w:r w:rsidR="00001F4E" w:rsidRPr="00A1634D">
                        <w:rPr>
                          <w:rFonts w:hint="eastAsia"/>
                          <w:b/>
                          <w:sz w:val="16"/>
                          <w:u w:val="single"/>
                        </w:rPr>
                        <w:t>鬼のど</w:t>
                      </w:r>
                      <w:r w:rsidR="00001F4E" w:rsidRPr="00A1634D">
                        <w:rPr>
                          <w:b/>
                          <w:sz w:val="16"/>
                          <w:u w:val="single"/>
                        </w:rPr>
                        <w:t>ぐろ塩焼き</w:t>
                      </w:r>
                    </w:p>
                  </w:txbxContent>
                </v:textbox>
              </v:shape>
            </w:pict>
          </mc:Fallback>
        </mc:AlternateContent>
      </w:r>
      <w:r w:rsidR="00A1634D" w:rsidRPr="005676C5">
        <w:rPr>
          <w:noProof/>
        </w:rPr>
        <w:drawing>
          <wp:anchor distT="0" distB="0" distL="114300" distR="114300" simplePos="0" relativeHeight="251688960" behindDoc="0" locked="0" layoutInCell="1" allowOverlap="1" wp14:anchorId="0DCD087C" wp14:editId="0DCB41DF">
            <wp:simplePos x="0" y="0"/>
            <wp:positionH relativeFrom="margin">
              <wp:posOffset>1647825</wp:posOffset>
            </wp:positionH>
            <wp:positionV relativeFrom="margin">
              <wp:posOffset>5070475</wp:posOffset>
            </wp:positionV>
            <wp:extent cx="1447800" cy="971550"/>
            <wp:effectExtent l="0" t="0" r="0" b="0"/>
            <wp:wrapSquare wrapText="bothSides"/>
            <wp:docPr id="42" name="図 6" descr="IMG_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7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74DA" w:rsidRDefault="00B70E31" w:rsidP="00C442B6">
      <w:r w:rsidRPr="00940F69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0E9AD0B" wp14:editId="6FA03EC2">
                <wp:simplePos x="0" y="0"/>
                <wp:positionH relativeFrom="column">
                  <wp:posOffset>525780</wp:posOffset>
                </wp:positionH>
                <wp:positionV relativeFrom="paragraph">
                  <wp:posOffset>1135380</wp:posOffset>
                </wp:positionV>
                <wp:extent cx="466725" cy="209549"/>
                <wp:effectExtent l="0" t="0" r="9525" b="635"/>
                <wp:wrapNone/>
                <wp:docPr id="1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6725" cy="2095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0E31" w:rsidRPr="00643A40" w:rsidRDefault="00B70E31" w:rsidP="00643A40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貫）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9AD0B" id="テキスト ボックス 17" o:spid="_x0000_s1036" type="#_x0000_t202" style="position:absolute;left:0;text-align:left;margin-left:41.4pt;margin-top:89.4pt;width:36.75pt;height:16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" filled="f" stroked="f" strokeweight=".5pt">
                <v:path arrowok="t"/>
                <v:textbox inset="0,0,0,0">
                  <w:txbxContent>
                    <w:p w:rsidR="00B70E31" w:rsidRPr="00643A40" w:rsidRDefault="00B70E31" w:rsidP="00643A40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b/>
                          <w:sz w:val="14"/>
                          <w:szCs w:val="14"/>
                        </w:rPr>
                        <w:t>（</w:t>
                      </w:r>
                      <w:r>
                        <w:rPr>
                          <w:rFonts w:hint="eastAsia"/>
                          <w:b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rFonts w:hint="eastAsia"/>
                          <w:b/>
                          <w:sz w:val="14"/>
                          <w:szCs w:val="14"/>
                        </w:rPr>
                        <w:t>貫）</w:t>
                      </w:r>
                    </w:p>
                  </w:txbxContent>
                </v:textbox>
              </v:shape>
            </w:pict>
          </mc:Fallback>
        </mc:AlternateContent>
      </w:r>
      <w:r w:rsidR="00A1634D" w:rsidRPr="00940F69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194886B" wp14:editId="6A425918">
                <wp:simplePos x="0" y="0"/>
                <wp:positionH relativeFrom="column">
                  <wp:posOffset>1640205</wp:posOffset>
                </wp:positionH>
                <wp:positionV relativeFrom="paragraph">
                  <wp:posOffset>1135380</wp:posOffset>
                </wp:positionV>
                <wp:extent cx="1285875" cy="228600"/>
                <wp:effectExtent l="0" t="0" r="9525" b="0"/>
                <wp:wrapNone/>
                <wp:docPr id="49" name="テキスト ボックス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587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3A40" w:rsidRPr="00643A40" w:rsidRDefault="00643A40" w:rsidP="00643A40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643A40"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（</w:t>
                            </w:r>
                            <w:r w:rsidRPr="00643A40"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500</w:t>
                            </w:r>
                            <w:r w:rsidRPr="00643A40"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ｇ</w:t>
                            </w:r>
                            <w:r w:rsidR="005F3F1B">
                              <w:rPr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3A40"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30cm</w:t>
                            </w:r>
                            <w:r w:rsidRPr="00643A40"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の</w:t>
                            </w:r>
                            <w:r w:rsidRPr="00643A40">
                              <w:rPr>
                                <w:b/>
                                <w:sz w:val="14"/>
                                <w:szCs w:val="14"/>
                              </w:rPr>
                              <w:t>特大サイズ</w:t>
                            </w:r>
                            <w:r w:rsidRPr="00643A40"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4886B" id="テキスト ボックス 49" o:spid="_x0000_s1037" type="#_x0000_t202" style="position:absolute;left:0;text-align:left;margin-left:129.15pt;margin-top:89.4pt;width:101.25pt;height:1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" filled="f" stroked="f" strokeweight=".5pt">
                <v:path arrowok="t"/>
                <v:textbox inset="0,0,0,0">
                  <w:txbxContent>
                    <w:p w:rsidR="00643A40" w:rsidRPr="00643A40" w:rsidRDefault="00643A40" w:rsidP="00643A40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 w:rsidRPr="00643A40">
                        <w:rPr>
                          <w:rFonts w:hint="eastAsia"/>
                          <w:b/>
                          <w:sz w:val="14"/>
                          <w:szCs w:val="14"/>
                        </w:rPr>
                        <w:t>（</w:t>
                      </w:r>
                      <w:r w:rsidRPr="00643A40">
                        <w:rPr>
                          <w:rFonts w:hint="eastAsia"/>
                          <w:b/>
                          <w:sz w:val="14"/>
                          <w:szCs w:val="14"/>
                        </w:rPr>
                        <w:t>500</w:t>
                      </w:r>
                      <w:r w:rsidRPr="00643A40">
                        <w:rPr>
                          <w:rFonts w:hint="eastAsia"/>
                          <w:b/>
                          <w:sz w:val="14"/>
                          <w:szCs w:val="14"/>
                        </w:rPr>
                        <w:t>ｇ</w:t>
                      </w:r>
                      <w:r w:rsidR="005F3F1B">
                        <w:rPr>
                          <w:b/>
                          <w:sz w:val="14"/>
                          <w:szCs w:val="14"/>
                        </w:rPr>
                        <w:t xml:space="preserve"> </w:t>
                      </w:r>
                      <w:r w:rsidRPr="00643A40">
                        <w:rPr>
                          <w:rFonts w:hint="eastAsia"/>
                          <w:b/>
                          <w:sz w:val="14"/>
                          <w:szCs w:val="14"/>
                        </w:rPr>
                        <w:t>30cm</w:t>
                      </w:r>
                      <w:r w:rsidRPr="00643A40">
                        <w:rPr>
                          <w:rFonts w:hint="eastAsia"/>
                          <w:b/>
                          <w:sz w:val="14"/>
                          <w:szCs w:val="14"/>
                        </w:rPr>
                        <w:t>の</w:t>
                      </w:r>
                      <w:r w:rsidRPr="00643A40">
                        <w:rPr>
                          <w:b/>
                          <w:sz w:val="14"/>
                          <w:szCs w:val="14"/>
                        </w:rPr>
                        <w:t>特大サイズ</w:t>
                      </w:r>
                      <w:r w:rsidRPr="00643A40">
                        <w:rPr>
                          <w:rFonts w:hint="eastAsia"/>
                          <w:b/>
                          <w:sz w:val="14"/>
                          <w:szCs w:val="1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A1634D" w:rsidRPr="005676C5">
        <w:rPr>
          <w:noProof/>
        </w:rPr>
        <w:drawing>
          <wp:anchor distT="0" distB="0" distL="114300" distR="114300" simplePos="0" relativeHeight="251760640" behindDoc="0" locked="0" layoutInCell="1" allowOverlap="1" wp14:anchorId="0E60E109" wp14:editId="35A5DEA7">
            <wp:simplePos x="0" y="0"/>
            <wp:positionH relativeFrom="margin">
              <wp:posOffset>273050</wp:posOffset>
            </wp:positionH>
            <wp:positionV relativeFrom="margin">
              <wp:posOffset>5080635</wp:posOffset>
            </wp:positionV>
            <wp:extent cx="1296035" cy="971550"/>
            <wp:effectExtent l="0" t="0" r="0" b="0"/>
            <wp:wrapSquare wrapText="bothSides"/>
            <wp:docPr id="2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76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34D" w:rsidRPr="005676C5">
        <w:rPr>
          <w:rFonts w:hint="eastAsia"/>
          <w:noProof/>
        </w:rPr>
        <w:drawing>
          <wp:anchor distT="0" distB="0" distL="114300" distR="114300" simplePos="0" relativeHeight="251689984" behindDoc="0" locked="0" layoutInCell="1" allowOverlap="1" wp14:anchorId="375B71FA" wp14:editId="4A305E55">
            <wp:simplePos x="0" y="0"/>
            <wp:positionH relativeFrom="margin">
              <wp:posOffset>3174365</wp:posOffset>
            </wp:positionH>
            <wp:positionV relativeFrom="margin">
              <wp:posOffset>5060950</wp:posOffset>
            </wp:positionV>
            <wp:extent cx="1447800" cy="971550"/>
            <wp:effectExtent l="0" t="0" r="0" b="0"/>
            <wp:wrapSquare wrapText="bothSides"/>
            <wp:docPr id="37" name="図 7" descr="DSC_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5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34D" w:rsidRPr="005676C5">
        <w:rPr>
          <w:rFonts w:hint="eastAsia"/>
          <w:noProof/>
        </w:rPr>
        <w:drawing>
          <wp:anchor distT="0" distB="0" distL="114300" distR="114300" simplePos="0" relativeHeight="251691008" behindDoc="0" locked="0" layoutInCell="1" allowOverlap="1" wp14:anchorId="02DD73A3" wp14:editId="04A9DE8E">
            <wp:simplePos x="0" y="0"/>
            <wp:positionH relativeFrom="margin">
              <wp:posOffset>4700905</wp:posOffset>
            </wp:positionH>
            <wp:positionV relativeFrom="margin">
              <wp:posOffset>5062220</wp:posOffset>
            </wp:positionV>
            <wp:extent cx="1390650" cy="970280"/>
            <wp:effectExtent l="0" t="0" r="0" b="1270"/>
            <wp:wrapSquare wrapText="bothSides"/>
            <wp:docPr id="33" name="図 9" descr="5種盛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種盛り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97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38B2" w:rsidRDefault="00B70E31" w:rsidP="00C442B6"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C9FCCE7" wp14:editId="59849494">
                <wp:simplePos x="0" y="0"/>
                <wp:positionH relativeFrom="column">
                  <wp:posOffset>747395</wp:posOffset>
                </wp:positionH>
                <wp:positionV relativeFrom="paragraph">
                  <wp:posOffset>151765</wp:posOffset>
                </wp:positionV>
                <wp:extent cx="424815" cy="127000"/>
                <wp:effectExtent l="0" t="0" r="0" b="6350"/>
                <wp:wrapNone/>
                <wp:docPr id="10" name="二等辺三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24815" cy="127000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9584E" id="二等辺三角形 10" o:spid="_x0000_s1026" type="#_x0000_t5" style="position:absolute;left:0;text-align:left;margin-left:58.85pt;margin-top:11.95pt;width:33.45pt;height:10pt;rotation:180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" fillcolor="black [3213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E44E9BA" wp14:editId="44C756FE">
                <wp:simplePos x="0" y="0"/>
                <wp:positionH relativeFrom="column">
                  <wp:posOffset>5128260</wp:posOffset>
                </wp:positionH>
                <wp:positionV relativeFrom="paragraph">
                  <wp:posOffset>151765</wp:posOffset>
                </wp:positionV>
                <wp:extent cx="424815" cy="127000"/>
                <wp:effectExtent l="0" t="0" r="0" b="6350"/>
                <wp:wrapNone/>
                <wp:docPr id="38" name="二等辺三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24815" cy="127000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809BE" id="二等辺三角形 38" o:spid="_x0000_s1026" type="#_x0000_t5" style="position:absolute;left:0;text-align:left;margin-left:403.8pt;margin-top:11.95pt;width:33.45pt;height:10pt;rotation:18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" fillcolor="black [3213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E61209F" wp14:editId="5F2D3F23">
                <wp:simplePos x="0" y="0"/>
                <wp:positionH relativeFrom="column">
                  <wp:posOffset>3679825</wp:posOffset>
                </wp:positionH>
                <wp:positionV relativeFrom="paragraph">
                  <wp:posOffset>151765</wp:posOffset>
                </wp:positionV>
                <wp:extent cx="424815" cy="127000"/>
                <wp:effectExtent l="0" t="0" r="0" b="6350"/>
                <wp:wrapNone/>
                <wp:docPr id="34" name="二等辺三角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24815" cy="127000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4578E" id="二等辺三角形 34" o:spid="_x0000_s1026" type="#_x0000_t5" style="position:absolute;left:0;text-align:left;margin-left:289.75pt;margin-top:11.95pt;width:33.45pt;height:10pt;rotation:18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" fillcolor="black [3213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5DC1793" wp14:editId="478157E4">
                <wp:simplePos x="0" y="0"/>
                <wp:positionH relativeFrom="column">
                  <wp:posOffset>2147570</wp:posOffset>
                </wp:positionH>
                <wp:positionV relativeFrom="paragraph">
                  <wp:posOffset>151765</wp:posOffset>
                </wp:positionV>
                <wp:extent cx="424815" cy="127000"/>
                <wp:effectExtent l="0" t="0" r="0" b="6350"/>
                <wp:wrapNone/>
                <wp:docPr id="30" name="二等辺三角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24815" cy="127000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E4168" id="二等辺三角形 30" o:spid="_x0000_s1026" type="#_x0000_t5" style="position:absolute;left:0;text-align:left;margin-left:169.1pt;margin-top:11.95pt;width:33.45pt;height:10pt;rotation:18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" fillcolor="black [3213]" stroked="f" strokeweight="2pt"/>
            </w:pict>
          </mc:Fallback>
        </mc:AlternateContent>
      </w:r>
    </w:p>
    <w:p w:rsidR="001A74DA" w:rsidRDefault="005F3F1B" w:rsidP="00C442B6">
      <w:r w:rsidRPr="00940F69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4C9CA1C" wp14:editId="0C5B5FA1">
                <wp:simplePos x="0" y="0"/>
                <wp:positionH relativeFrom="margin">
                  <wp:posOffset>218440</wp:posOffset>
                </wp:positionH>
                <wp:positionV relativeFrom="paragraph">
                  <wp:posOffset>80010</wp:posOffset>
                </wp:positionV>
                <wp:extent cx="1783715" cy="541655"/>
                <wp:effectExtent l="0" t="0" r="0" b="0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83715" cy="541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3F1B" w:rsidRPr="005F3F1B" w:rsidRDefault="005F3F1B" w:rsidP="004E4EC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5F3F1B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専門店</w:t>
                            </w:r>
                            <w:r w:rsidRPr="005F3F1B">
                              <w:rPr>
                                <w:b/>
                                <w:sz w:val="16"/>
                                <w:szCs w:val="16"/>
                              </w:rPr>
                              <w:t>価格</w:t>
                            </w:r>
                            <w:r w:rsidRPr="005F3F1B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3</w:t>
                            </w:r>
                            <w:r w:rsidRPr="005F3F1B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,000</w:t>
                            </w:r>
                            <w:r w:rsidRPr="005F3F1B">
                              <w:rPr>
                                <w:b/>
                                <w:sz w:val="16"/>
                                <w:szCs w:val="16"/>
                              </w:rPr>
                              <w:t>円</w:t>
                            </w:r>
                            <w:r w:rsidRPr="005F3F1B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程度</w:t>
                            </w:r>
                          </w:p>
                          <w:p w:rsidR="005F3F1B" w:rsidRPr="005F3F1B" w:rsidRDefault="005F3F1B" w:rsidP="00001F4E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5F3F1B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番屋通常</w:t>
                            </w:r>
                            <w:r w:rsidRPr="005F3F1B">
                              <w:rPr>
                                <w:b/>
                                <w:sz w:val="16"/>
                                <w:szCs w:val="16"/>
                              </w:rPr>
                              <w:t>価格</w:t>
                            </w:r>
                            <w:r w:rsidRPr="005F3F1B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5F3F1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1,98</w:t>
                            </w:r>
                            <w:r w:rsidRPr="005F3F1B">
                              <w:rPr>
                                <w:b/>
                                <w:sz w:val="16"/>
                                <w:szCs w:val="16"/>
                              </w:rPr>
                              <w:t>0</w:t>
                            </w:r>
                            <w:r w:rsidRPr="005F3F1B">
                              <w:rPr>
                                <w:b/>
                                <w:sz w:val="16"/>
                                <w:szCs w:val="16"/>
                              </w:rPr>
                              <w:t>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9CA1C" id="テキスト ボックス 9" o:spid="_x0000_s1038" type="#_x0000_t202" style="position:absolute;left:0;text-align:left;margin-left:17.2pt;margin-top:6.3pt;width:140.45pt;height:42.65pt;z-index:25176883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" filled="f" stroked="f" strokeweight=".5pt">
                <v:path arrowok="t"/>
                <v:textbox>
                  <w:txbxContent>
                    <w:p w:rsidR="005F3F1B" w:rsidRPr="005F3F1B" w:rsidRDefault="005F3F1B" w:rsidP="004E4ECC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5F3F1B">
                        <w:rPr>
                          <w:rFonts w:hint="eastAsia"/>
                          <w:b/>
                          <w:sz w:val="16"/>
                          <w:szCs w:val="16"/>
                        </w:rPr>
                        <w:t>専門店</w:t>
                      </w:r>
                      <w:r w:rsidRPr="005F3F1B">
                        <w:rPr>
                          <w:b/>
                          <w:sz w:val="16"/>
                          <w:szCs w:val="16"/>
                        </w:rPr>
                        <w:t>価格</w:t>
                      </w:r>
                      <w:r w:rsidRPr="005F3F1B">
                        <w:rPr>
                          <w:rFonts w:hint="eastAsia"/>
                          <w:b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</w:rPr>
                        <w:t>3</w:t>
                      </w:r>
                      <w:r w:rsidRPr="005F3F1B">
                        <w:rPr>
                          <w:rFonts w:hint="eastAsia"/>
                          <w:b/>
                          <w:sz w:val="16"/>
                          <w:szCs w:val="16"/>
                        </w:rPr>
                        <w:t>,000</w:t>
                      </w:r>
                      <w:r w:rsidRPr="005F3F1B">
                        <w:rPr>
                          <w:b/>
                          <w:sz w:val="16"/>
                          <w:szCs w:val="16"/>
                        </w:rPr>
                        <w:t>円</w:t>
                      </w:r>
                      <w:r w:rsidRPr="005F3F1B">
                        <w:rPr>
                          <w:rFonts w:hint="eastAsia"/>
                          <w:b/>
                          <w:sz w:val="16"/>
                          <w:szCs w:val="16"/>
                        </w:rPr>
                        <w:t>程度</w:t>
                      </w:r>
                    </w:p>
                    <w:p w:rsidR="005F3F1B" w:rsidRPr="005F3F1B" w:rsidRDefault="005F3F1B" w:rsidP="00001F4E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5F3F1B">
                        <w:rPr>
                          <w:rFonts w:hint="eastAsia"/>
                          <w:b/>
                          <w:sz w:val="16"/>
                          <w:szCs w:val="16"/>
                        </w:rPr>
                        <w:t>番屋通常</w:t>
                      </w:r>
                      <w:r w:rsidRPr="005F3F1B">
                        <w:rPr>
                          <w:b/>
                          <w:sz w:val="16"/>
                          <w:szCs w:val="16"/>
                        </w:rPr>
                        <w:t>価格</w:t>
                      </w:r>
                      <w:r w:rsidRPr="005F3F1B">
                        <w:rPr>
                          <w:rFonts w:hint="eastAsia"/>
                          <w:b/>
                          <w:sz w:val="16"/>
                          <w:szCs w:val="16"/>
                        </w:rPr>
                        <w:t xml:space="preserve">　</w:t>
                      </w:r>
                      <w:r w:rsidRPr="005F3F1B">
                        <w:rPr>
                          <w:b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</w:rPr>
                        <w:t>1,98</w:t>
                      </w:r>
                      <w:r w:rsidRPr="005F3F1B">
                        <w:rPr>
                          <w:b/>
                          <w:sz w:val="16"/>
                          <w:szCs w:val="16"/>
                        </w:rPr>
                        <w:t>0</w:t>
                      </w:r>
                      <w:r w:rsidRPr="005F3F1B">
                        <w:rPr>
                          <w:b/>
                          <w:sz w:val="16"/>
                          <w:szCs w:val="16"/>
                        </w:rPr>
                        <w:t>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40F69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8705398" wp14:editId="7843B938">
                <wp:simplePos x="0" y="0"/>
                <wp:positionH relativeFrom="margin">
                  <wp:posOffset>4652645</wp:posOffset>
                </wp:positionH>
                <wp:positionV relativeFrom="paragraph">
                  <wp:posOffset>90170</wp:posOffset>
                </wp:positionV>
                <wp:extent cx="1783715" cy="541655"/>
                <wp:effectExtent l="0" t="0" r="0" b="0"/>
                <wp:wrapNone/>
                <wp:docPr id="36" name="テキスト ボック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83715" cy="541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77AE" w:rsidRPr="005F3F1B" w:rsidRDefault="00F077AE" w:rsidP="00F077AE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5F3F1B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専門店</w:t>
                            </w:r>
                            <w:r w:rsidRPr="005F3F1B">
                              <w:rPr>
                                <w:b/>
                                <w:sz w:val="16"/>
                                <w:szCs w:val="16"/>
                              </w:rPr>
                              <w:t>価格</w:t>
                            </w:r>
                            <w:r w:rsidR="005F3F1B" w:rsidRPr="005F3F1B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C95527" w:rsidRPr="005F3F1B">
                              <w:rPr>
                                <w:b/>
                                <w:sz w:val="16"/>
                                <w:szCs w:val="16"/>
                              </w:rPr>
                              <w:t>8</w:t>
                            </w:r>
                            <w:r w:rsidRPr="005F3F1B">
                              <w:rPr>
                                <w:b/>
                                <w:sz w:val="16"/>
                                <w:szCs w:val="16"/>
                              </w:rPr>
                              <w:t>,000</w:t>
                            </w:r>
                            <w:r w:rsidRPr="005F3F1B">
                              <w:rPr>
                                <w:b/>
                                <w:sz w:val="16"/>
                                <w:szCs w:val="16"/>
                              </w:rPr>
                              <w:t>円</w:t>
                            </w:r>
                            <w:r w:rsidRPr="005F3F1B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程度</w:t>
                            </w:r>
                          </w:p>
                          <w:p w:rsidR="00F077AE" w:rsidRPr="005F3F1B" w:rsidRDefault="00F077AE" w:rsidP="00F077AE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5F3F1B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番屋</w:t>
                            </w:r>
                            <w:r w:rsidR="00D13D9E" w:rsidRPr="005F3F1B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通常</w:t>
                            </w:r>
                            <w:r w:rsidRPr="005F3F1B">
                              <w:rPr>
                                <w:b/>
                                <w:sz w:val="16"/>
                                <w:szCs w:val="16"/>
                              </w:rPr>
                              <w:t>価格</w:t>
                            </w:r>
                            <w:r w:rsidR="00D13D9E" w:rsidRPr="005F3F1B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D13D9E" w:rsidRPr="005F3F1B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F3F1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2,</w:t>
                            </w:r>
                            <w:r w:rsidR="00C95527" w:rsidRPr="005F3F1B">
                              <w:rPr>
                                <w:b/>
                                <w:sz w:val="16"/>
                                <w:szCs w:val="16"/>
                              </w:rPr>
                              <w:t>98</w:t>
                            </w:r>
                            <w:r w:rsidRPr="005F3F1B">
                              <w:rPr>
                                <w:b/>
                                <w:sz w:val="16"/>
                                <w:szCs w:val="16"/>
                              </w:rPr>
                              <w:t>0</w:t>
                            </w:r>
                            <w:r w:rsidRPr="005F3F1B">
                              <w:rPr>
                                <w:b/>
                                <w:sz w:val="16"/>
                                <w:szCs w:val="16"/>
                              </w:rPr>
                              <w:t>円</w:t>
                            </w:r>
                          </w:p>
                          <w:p w:rsidR="003E1B60" w:rsidRPr="005F3F1B" w:rsidRDefault="003E1B60" w:rsidP="00001F4E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05398" id="テキスト ボックス 36" o:spid="_x0000_s1039" type="#_x0000_t202" style="position:absolute;left:0;text-align:left;margin-left:366.35pt;margin-top:7.1pt;width:140.45pt;height:42.65pt;z-index:25170944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" filled="f" stroked="f" strokeweight=".5pt">
                <v:path arrowok="t"/>
                <v:textbox>
                  <w:txbxContent>
                    <w:p w:rsidR="00F077AE" w:rsidRPr="005F3F1B" w:rsidRDefault="00F077AE" w:rsidP="00F077AE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5F3F1B">
                        <w:rPr>
                          <w:rFonts w:hint="eastAsia"/>
                          <w:b/>
                          <w:sz w:val="16"/>
                          <w:szCs w:val="16"/>
                        </w:rPr>
                        <w:t>専門店</w:t>
                      </w:r>
                      <w:r w:rsidRPr="005F3F1B">
                        <w:rPr>
                          <w:b/>
                          <w:sz w:val="16"/>
                          <w:szCs w:val="16"/>
                        </w:rPr>
                        <w:t>価格</w:t>
                      </w:r>
                      <w:r w:rsidR="005F3F1B" w:rsidRPr="005F3F1B">
                        <w:rPr>
                          <w:rFonts w:hint="eastAsia"/>
                          <w:b/>
                          <w:sz w:val="16"/>
                          <w:szCs w:val="16"/>
                        </w:rPr>
                        <w:t xml:space="preserve">　</w:t>
                      </w:r>
                      <w:r w:rsidR="00C95527" w:rsidRPr="005F3F1B">
                        <w:rPr>
                          <w:b/>
                          <w:sz w:val="16"/>
                          <w:szCs w:val="16"/>
                        </w:rPr>
                        <w:t>8</w:t>
                      </w:r>
                      <w:r w:rsidRPr="005F3F1B">
                        <w:rPr>
                          <w:b/>
                          <w:sz w:val="16"/>
                          <w:szCs w:val="16"/>
                        </w:rPr>
                        <w:t>,000</w:t>
                      </w:r>
                      <w:r w:rsidRPr="005F3F1B">
                        <w:rPr>
                          <w:b/>
                          <w:sz w:val="16"/>
                          <w:szCs w:val="16"/>
                        </w:rPr>
                        <w:t>円</w:t>
                      </w:r>
                      <w:r w:rsidRPr="005F3F1B">
                        <w:rPr>
                          <w:rFonts w:hint="eastAsia"/>
                          <w:b/>
                          <w:sz w:val="16"/>
                          <w:szCs w:val="16"/>
                        </w:rPr>
                        <w:t>程度</w:t>
                      </w:r>
                    </w:p>
                    <w:p w:rsidR="00F077AE" w:rsidRPr="005F3F1B" w:rsidRDefault="00F077AE" w:rsidP="00F077AE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5F3F1B">
                        <w:rPr>
                          <w:rFonts w:hint="eastAsia"/>
                          <w:b/>
                          <w:sz w:val="16"/>
                          <w:szCs w:val="16"/>
                        </w:rPr>
                        <w:t>番屋</w:t>
                      </w:r>
                      <w:r w:rsidR="00D13D9E" w:rsidRPr="005F3F1B">
                        <w:rPr>
                          <w:rFonts w:hint="eastAsia"/>
                          <w:b/>
                          <w:sz w:val="16"/>
                          <w:szCs w:val="16"/>
                        </w:rPr>
                        <w:t>通常</w:t>
                      </w:r>
                      <w:r w:rsidRPr="005F3F1B">
                        <w:rPr>
                          <w:b/>
                          <w:sz w:val="16"/>
                          <w:szCs w:val="16"/>
                        </w:rPr>
                        <w:t>価格</w:t>
                      </w:r>
                      <w:r w:rsidR="00D13D9E" w:rsidRPr="005F3F1B">
                        <w:rPr>
                          <w:rFonts w:hint="eastAsia"/>
                          <w:b/>
                          <w:sz w:val="16"/>
                          <w:szCs w:val="16"/>
                        </w:rPr>
                        <w:t xml:space="preserve">　</w:t>
                      </w:r>
                      <w:r w:rsidR="00D13D9E" w:rsidRPr="005F3F1B">
                        <w:rPr>
                          <w:rFonts w:hint="eastAsia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5F3F1B">
                        <w:rPr>
                          <w:b/>
                          <w:sz w:val="16"/>
                          <w:szCs w:val="16"/>
                        </w:rPr>
                        <w:t xml:space="preserve"> 2,</w:t>
                      </w:r>
                      <w:r w:rsidR="00C95527" w:rsidRPr="005F3F1B">
                        <w:rPr>
                          <w:b/>
                          <w:sz w:val="16"/>
                          <w:szCs w:val="16"/>
                        </w:rPr>
                        <w:t>98</w:t>
                      </w:r>
                      <w:r w:rsidRPr="005F3F1B">
                        <w:rPr>
                          <w:b/>
                          <w:sz w:val="16"/>
                          <w:szCs w:val="16"/>
                        </w:rPr>
                        <w:t>0</w:t>
                      </w:r>
                      <w:r w:rsidRPr="005F3F1B">
                        <w:rPr>
                          <w:b/>
                          <w:sz w:val="16"/>
                          <w:szCs w:val="16"/>
                        </w:rPr>
                        <w:t>円</w:t>
                      </w:r>
                    </w:p>
                    <w:p w:rsidR="003E1B60" w:rsidRPr="005F3F1B" w:rsidRDefault="003E1B60" w:rsidP="00001F4E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40F69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92592BA" wp14:editId="117ACD4E">
                <wp:simplePos x="0" y="0"/>
                <wp:positionH relativeFrom="column">
                  <wp:posOffset>3204845</wp:posOffset>
                </wp:positionH>
                <wp:positionV relativeFrom="paragraph">
                  <wp:posOffset>90170</wp:posOffset>
                </wp:positionV>
                <wp:extent cx="1783715" cy="541655"/>
                <wp:effectExtent l="0" t="0" r="0" b="0"/>
                <wp:wrapNone/>
                <wp:docPr id="32" name="テキスト ボック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83715" cy="541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4ECC" w:rsidRPr="005F3F1B" w:rsidRDefault="004E4ECC" w:rsidP="004E4EC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5F3F1B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専門店</w:t>
                            </w:r>
                            <w:r w:rsidRPr="005F3F1B">
                              <w:rPr>
                                <w:b/>
                                <w:sz w:val="16"/>
                                <w:szCs w:val="16"/>
                              </w:rPr>
                              <w:t>価格</w:t>
                            </w:r>
                            <w:r w:rsidR="005F3F1B" w:rsidRPr="005F3F1B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5F3F1B">
                              <w:rPr>
                                <w:b/>
                                <w:sz w:val="16"/>
                                <w:szCs w:val="16"/>
                              </w:rPr>
                              <w:t>5,000</w:t>
                            </w:r>
                            <w:r w:rsidRPr="005F3F1B">
                              <w:rPr>
                                <w:b/>
                                <w:sz w:val="16"/>
                                <w:szCs w:val="16"/>
                              </w:rPr>
                              <w:t>円</w:t>
                            </w:r>
                            <w:r w:rsidRPr="005F3F1B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程度</w:t>
                            </w:r>
                          </w:p>
                          <w:p w:rsidR="005B67D1" w:rsidRPr="005F3F1B" w:rsidRDefault="005B67D1" w:rsidP="00001F4E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5F3F1B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番屋</w:t>
                            </w:r>
                            <w:r w:rsidR="00D13D9E" w:rsidRPr="005F3F1B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通常</w:t>
                            </w:r>
                            <w:r w:rsidRPr="005F3F1B">
                              <w:rPr>
                                <w:b/>
                                <w:sz w:val="16"/>
                                <w:szCs w:val="16"/>
                              </w:rPr>
                              <w:t>価格</w:t>
                            </w:r>
                            <w:r w:rsidR="00D13D9E" w:rsidRPr="005F3F1B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D13D9E" w:rsidRPr="005F3F1B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E4ECC" w:rsidRPr="005F3F1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F3F1B">
                              <w:rPr>
                                <w:b/>
                                <w:sz w:val="16"/>
                                <w:szCs w:val="16"/>
                              </w:rPr>
                              <w:t>2,</w:t>
                            </w:r>
                            <w:r w:rsidR="004E4ECC" w:rsidRPr="005F3F1B">
                              <w:rPr>
                                <w:b/>
                                <w:sz w:val="16"/>
                                <w:szCs w:val="16"/>
                              </w:rPr>
                              <w:t>0</w:t>
                            </w:r>
                            <w:r w:rsidRPr="005F3F1B">
                              <w:rPr>
                                <w:b/>
                                <w:sz w:val="16"/>
                                <w:szCs w:val="16"/>
                              </w:rPr>
                              <w:t>00</w:t>
                            </w:r>
                            <w:r w:rsidRPr="005F3F1B">
                              <w:rPr>
                                <w:b/>
                                <w:sz w:val="16"/>
                                <w:szCs w:val="16"/>
                              </w:rPr>
                              <w:t>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592BA" id="テキスト ボックス 32" o:spid="_x0000_s1040" type="#_x0000_t202" style="position:absolute;left:0;text-align:left;margin-left:252.35pt;margin-top:7.1pt;width:140.45pt;height:42.65pt;z-index:251704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" filled="f" stroked="f" strokeweight=".5pt">
                <v:path arrowok="t"/>
                <v:textbox>
                  <w:txbxContent>
                    <w:p w:rsidR="004E4ECC" w:rsidRPr="005F3F1B" w:rsidRDefault="004E4ECC" w:rsidP="004E4ECC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5F3F1B">
                        <w:rPr>
                          <w:rFonts w:hint="eastAsia"/>
                          <w:b/>
                          <w:sz w:val="16"/>
                          <w:szCs w:val="16"/>
                        </w:rPr>
                        <w:t>専門店</w:t>
                      </w:r>
                      <w:r w:rsidRPr="005F3F1B">
                        <w:rPr>
                          <w:b/>
                          <w:sz w:val="16"/>
                          <w:szCs w:val="16"/>
                        </w:rPr>
                        <w:t>価格</w:t>
                      </w:r>
                      <w:r w:rsidR="005F3F1B" w:rsidRPr="005F3F1B">
                        <w:rPr>
                          <w:rFonts w:hint="eastAsia"/>
                          <w:b/>
                          <w:sz w:val="16"/>
                          <w:szCs w:val="16"/>
                        </w:rPr>
                        <w:t xml:space="preserve">　</w:t>
                      </w:r>
                      <w:r w:rsidRPr="005F3F1B">
                        <w:rPr>
                          <w:b/>
                          <w:sz w:val="16"/>
                          <w:szCs w:val="16"/>
                        </w:rPr>
                        <w:t>5,000</w:t>
                      </w:r>
                      <w:r w:rsidRPr="005F3F1B">
                        <w:rPr>
                          <w:b/>
                          <w:sz w:val="16"/>
                          <w:szCs w:val="16"/>
                        </w:rPr>
                        <w:t>円</w:t>
                      </w:r>
                      <w:r w:rsidRPr="005F3F1B">
                        <w:rPr>
                          <w:rFonts w:hint="eastAsia"/>
                          <w:b/>
                          <w:sz w:val="16"/>
                          <w:szCs w:val="16"/>
                        </w:rPr>
                        <w:t>程度</w:t>
                      </w:r>
                    </w:p>
                    <w:p w:rsidR="005B67D1" w:rsidRPr="005F3F1B" w:rsidRDefault="005B67D1" w:rsidP="00001F4E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5F3F1B">
                        <w:rPr>
                          <w:rFonts w:hint="eastAsia"/>
                          <w:b/>
                          <w:sz w:val="16"/>
                          <w:szCs w:val="16"/>
                        </w:rPr>
                        <w:t>番屋</w:t>
                      </w:r>
                      <w:r w:rsidR="00D13D9E" w:rsidRPr="005F3F1B">
                        <w:rPr>
                          <w:rFonts w:hint="eastAsia"/>
                          <w:b/>
                          <w:sz w:val="16"/>
                          <w:szCs w:val="16"/>
                        </w:rPr>
                        <w:t>通常</w:t>
                      </w:r>
                      <w:r w:rsidRPr="005F3F1B">
                        <w:rPr>
                          <w:b/>
                          <w:sz w:val="16"/>
                          <w:szCs w:val="16"/>
                        </w:rPr>
                        <w:t>価格</w:t>
                      </w:r>
                      <w:r w:rsidR="00D13D9E" w:rsidRPr="005F3F1B">
                        <w:rPr>
                          <w:rFonts w:hint="eastAsia"/>
                          <w:b/>
                          <w:sz w:val="16"/>
                          <w:szCs w:val="16"/>
                        </w:rPr>
                        <w:t xml:space="preserve">　</w:t>
                      </w:r>
                      <w:r w:rsidR="00D13D9E" w:rsidRPr="005F3F1B">
                        <w:rPr>
                          <w:rFonts w:hint="eastAsia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4E4ECC" w:rsidRPr="005F3F1B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5F3F1B">
                        <w:rPr>
                          <w:b/>
                          <w:sz w:val="16"/>
                          <w:szCs w:val="16"/>
                        </w:rPr>
                        <w:t>2,</w:t>
                      </w:r>
                      <w:r w:rsidR="004E4ECC" w:rsidRPr="005F3F1B">
                        <w:rPr>
                          <w:b/>
                          <w:sz w:val="16"/>
                          <w:szCs w:val="16"/>
                        </w:rPr>
                        <w:t>0</w:t>
                      </w:r>
                      <w:r w:rsidRPr="005F3F1B">
                        <w:rPr>
                          <w:b/>
                          <w:sz w:val="16"/>
                          <w:szCs w:val="16"/>
                        </w:rPr>
                        <w:t>00</w:t>
                      </w:r>
                      <w:r w:rsidRPr="005F3F1B">
                        <w:rPr>
                          <w:b/>
                          <w:sz w:val="16"/>
                          <w:szCs w:val="16"/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 w:rsidRPr="00940F69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F22D3BF" wp14:editId="662218E1">
                <wp:simplePos x="0" y="0"/>
                <wp:positionH relativeFrom="column">
                  <wp:posOffset>1614170</wp:posOffset>
                </wp:positionH>
                <wp:positionV relativeFrom="paragraph">
                  <wp:posOffset>80010</wp:posOffset>
                </wp:positionV>
                <wp:extent cx="1783715" cy="541655"/>
                <wp:effectExtent l="0" t="0" r="0" b="0"/>
                <wp:wrapNone/>
                <wp:docPr id="27" name="テキスト ボック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83715" cy="541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4ECC" w:rsidRPr="005F3F1B" w:rsidRDefault="004E4ECC" w:rsidP="004E4EC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5F3F1B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専門店</w:t>
                            </w:r>
                            <w:r w:rsidRPr="005F3F1B">
                              <w:rPr>
                                <w:b/>
                                <w:sz w:val="16"/>
                                <w:szCs w:val="16"/>
                              </w:rPr>
                              <w:t>価格</w:t>
                            </w:r>
                            <w:r w:rsidR="005F3F1B" w:rsidRPr="005F3F1B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5F3F1B">
                              <w:rPr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 w:rsidR="00D76212" w:rsidRPr="005F3F1B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0,000</w:t>
                            </w:r>
                            <w:r w:rsidRPr="005F3F1B">
                              <w:rPr>
                                <w:b/>
                                <w:sz w:val="16"/>
                                <w:szCs w:val="16"/>
                              </w:rPr>
                              <w:t>円</w:t>
                            </w:r>
                            <w:r w:rsidRPr="005F3F1B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程度</w:t>
                            </w:r>
                          </w:p>
                          <w:p w:rsidR="004B1795" w:rsidRPr="005F3F1B" w:rsidRDefault="006B3D44" w:rsidP="00001F4E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5F3F1B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番屋</w:t>
                            </w:r>
                            <w:r w:rsidR="00D13D9E" w:rsidRPr="005F3F1B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通常</w:t>
                            </w:r>
                            <w:r w:rsidRPr="005F3F1B">
                              <w:rPr>
                                <w:b/>
                                <w:sz w:val="16"/>
                                <w:szCs w:val="16"/>
                              </w:rPr>
                              <w:t>価格</w:t>
                            </w:r>
                            <w:r w:rsidR="005F3F1B" w:rsidRPr="005F3F1B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5F3F1B" w:rsidRPr="005F3F1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5F3F1B" w:rsidRPr="005F3F1B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F3F1B">
                              <w:rPr>
                                <w:b/>
                                <w:sz w:val="16"/>
                                <w:szCs w:val="16"/>
                              </w:rPr>
                              <w:t>2,700</w:t>
                            </w:r>
                            <w:r w:rsidRPr="005F3F1B">
                              <w:rPr>
                                <w:b/>
                                <w:sz w:val="16"/>
                                <w:szCs w:val="16"/>
                              </w:rPr>
                              <w:t>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2D3BF" id="テキスト ボックス 27" o:spid="_x0000_s1041" type="#_x0000_t202" style="position:absolute;left:0;text-align:left;margin-left:127.1pt;margin-top:6.3pt;width:140.45pt;height:42.65pt;z-index:251696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" filled="f" stroked="f" strokeweight=".5pt">
                <v:path arrowok="t"/>
                <v:textbox>
                  <w:txbxContent>
                    <w:p w:rsidR="004E4ECC" w:rsidRPr="005F3F1B" w:rsidRDefault="004E4ECC" w:rsidP="004E4ECC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5F3F1B">
                        <w:rPr>
                          <w:rFonts w:hint="eastAsia"/>
                          <w:b/>
                          <w:sz w:val="16"/>
                          <w:szCs w:val="16"/>
                        </w:rPr>
                        <w:t>専門店</w:t>
                      </w:r>
                      <w:r w:rsidRPr="005F3F1B">
                        <w:rPr>
                          <w:b/>
                          <w:sz w:val="16"/>
                          <w:szCs w:val="16"/>
                        </w:rPr>
                        <w:t>価格</w:t>
                      </w:r>
                      <w:r w:rsidR="005F3F1B" w:rsidRPr="005F3F1B">
                        <w:rPr>
                          <w:rFonts w:hint="eastAsia"/>
                          <w:b/>
                          <w:sz w:val="16"/>
                          <w:szCs w:val="16"/>
                        </w:rPr>
                        <w:t xml:space="preserve">　</w:t>
                      </w:r>
                      <w:r w:rsidRPr="005F3F1B">
                        <w:rPr>
                          <w:b/>
                          <w:sz w:val="16"/>
                          <w:szCs w:val="16"/>
                        </w:rPr>
                        <w:t>1</w:t>
                      </w:r>
                      <w:r w:rsidR="00D76212" w:rsidRPr="005F3F1B">
                        <w:rPr>
                          <w:rFonts w:hint="eastAsia"/>
                          <w:b/>
                          <w:sz w:val="16"/>
                          <w:szCs w:val="16"/>
                        </w:rPr>
                        <w:t>0,000</w:t>
                      </w:r>
                      <w:r w:rsidRPr="005F3F1B">
                        <w:rPr>
                          <w:b/>
                          <w:sz w:val="16"/>
                          <w:szCs w:val="16"/>
                        </w:rPr>
                        <w:t>円</w:t>
                      </w:r>
                      <w:r w:rsidRPr="005F3F1B">
                        <w:rPr>
                          <w:rFonts w:hint="eastAsia"/>
                          <w:b/>
                          <w:sz w:val="16"/>
                          <w:szCs w:val="16"/>
                        </w:rPr>
                        <w:t>程度</w:t>
                      </w:r>
                    </w:p>
                    <w:p w:rsidR="004B1795" w:rsidRPr="005F3F1B" w:rsidRDefault="006B3D44" w:rsidP="00001F4E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5F3F1B">
                        <w:rPr>
                          <w:rFonts w:hint="eastAsia"/>
                          <w:b/>
                          <w:sz w:val="16"/>
                          <w:szCs w:val="16"/>
                        </w:rPr>
                        <w:t>番屋</w:t>
                      </w:r>
                      <w:r w:rsidR="00D13D9E" w:rsidRPr="005F3F1B">
                        <w:rPr>
                          <w:rFonts w:hint="eastAsia"/>
                          <w:b/>
                          <w:sz w:val="16"/>
                          <w:szCs w:val="16"/>
                        </w:rPr>
                        <w:t>通常</w:t>
                      </w:r>
                      <w:r w:rsidRPr="005F3F1B">
                        <w:rPr>
                          <w:b/>
                          <w:sz w:val="16"/>
                          <w:szCs w:val="16"/>
                        </w:rPr>
                        <w:t>価格</w:t>
                      </w:r>
                      <w:r w:rsidR="005F3F1B" w:rsidRPr="005F3F1B">
                        <w:rPr>
                          <w:rFonts w:hint="eastAsia"/>
                          <w:b/>
                          <w:sz w:val="16"/>
                          <w:szCs w:val="16"/>
                        </w:rPr>
                        <w:t xml:space="preserve">　</w:t>
                      </w:r>
                      <w:r w:rsidR="005F3F1B" w:rsidRPr="005F3F1B">
                        <w:rPr>
                          <w:b/>
                          <w:sz w:val="16"/>
                          <w:szCs w:val="16"/>
                        </w:rPr>
                        <w:t xml:space="preserve">　</w:t>
                      </w:r>
                      <w:r w:rsidR="005F3F1B" w:rsidRPr="005F3F1B">
                        <w:rPr>
                          <w:rFonts w:hint="eastAsia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5F3F1B">
                        <w:rPr>
                          <w:b/>
                          <w:sz w:val="16"/>
                          <w:szCs w:val="16"/>
                        </w:rPr>
                        <w:t>2,700</w:t>
                      </w:r>
                      <w:r w:rsidRPr="005F3F1B">
                        <w:rPr>
                          <w:b/>
                          <w:sz w:val="16"/>
                          <w:szCs w:val="16"/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</w:p>
    <w:p w:rsidR="00EC75F3" w:rsidRDefault="00EC75F3" w:rsidP="00C442B6"/>
    <w:p w:rsidR="00052139" w:rsidRPr="00C442B6" w:rsidRDefault="005F3F1B" w:rsidP="00D54528"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FD8662F" wp14:editId="1BD4E44E">
                <wp:simplePos x="0" y="0"/>
                <wp:positionH relativeFrom="column">
                  <wp:posOffset>747395</wp:posOffset>
                </wp:positionH>
                <wp:positionV relativeFrom="paragraph">
                  <wp:posOffset>189865</wp:posOffset>
                </wp:positionV>
                <wp:extent cx="424815" cy="127000"/>
                <wp:effectExtent l="0" t="0" r="0" b="6350"/>
                <wp:wrapNone/>
                <wp:docPr id="15" name="二等辺三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24815" cy="127000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92FFD" id="二等辺三角形 15" o:spid="_x0000_s1026" type="#_x0000_t5" style="position:absolute;left:0;text-align:left;margin-left:58.85pt;margin-top:14.95pt;width:33.45pt;height:10pt;rotation:180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" fillcolor="black [3213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14745E6" wp14:editId="36515FEC">
                <wp:simplePos x="0" y="0"/>
                <wp:positionH relativeFrom="column">
                  <wp:posOffset>5128260</wp:posOffset>
                </wp:positionH>
                <wp:positionV relativeFrom="paragraph">
                  <wp:posOffset>190500</wp:posOffset>
                </wp:positionV>
                <wp:extent cx="424815" cy="127000"/>
                <wp:effectExtent l="0" t="0" r="0" b="6350"/>
                <wp:wrapNone/>
                <wp:docPr id="14" name="二等辺三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24815" cy="127000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AF057" id="二等辺三角形 14" o:spid="_x0000_s1026" type="#_x0000_t5" style="position:absolute;left:0;text-align:left;margin-left:403.8pt;margin-top:15pt;width:33.45pt;height:10pt;rotation:180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" fillcolor="black [3213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AD9B2A1" wp14:editId="3CA6B8C9">
                <wp:simplePos x="0" y="0"/>
                <wp:positionH relativeFrom="column">
                  <wp:posOffset>3679825</wp:posOffset>
                </wp:positionH>
                <wp:positionV relativeFrom="paragraph">
                  <wp:posOffset>190500</wp:posOffset>
                </wp:positionV>
                <wp:extent cx="424815" cy="127000"/>
                <wp:effectExtent l="0" t="0" r="0" b="6350"/>
                <wp:wrapNone/>
                <wp:docPr id="13" name="二等辺三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24815" cy="127000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33F9F" id="二等辺三角形 13" o:spid="_x0000_s1026" type="#_x0000_t5" style="position:absolute;left:0;text-align:left;margin-left:289.75pt;margin-top:15pt;width:33.45pt;height:10pt;rotation:180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" fillcolor="black [3213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30BB8E1" wp14:editId="53C082FA">
                <wp:simplePos x="0" y="0"/>
                <wp:positionH relativeFrom="column">
                  <wp:posOffset>2147570</wp:posOffset>
                </wp:positionH>
                <wp:positionV relativeFrom="paragraph">
                  <wp:posOffset>190500</wp:posOffset>
                </wp:positionV>
                <wp:extent cx="424815" cy="127000"/>
                <wp:effectExtent l="0" t="0" r="0" b="6350"/>
                <wp:wrapNone/>
                <wp:docPr id="12" name="二等辺三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24815" cy="127000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3DDD6" id="二等辺三角形 12" o:spid="_x0000_s1026" type="#_x0000_t5" style="position:absolute;left:0;text-align:left;margin-left:169.1pt;margin-top:15pt;width:33.45pt;height:10pt;rotation:180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" fillcolor="black [3213]" stroked="f" strokeweight="2pt"/>
            </w:pict>
          </mc:Fallback>
        </mc:AlternateContent>
      </w:r>
    </w:p>
    <w:p w:rsidR="00052139" w:rsidRDefault="005F3F1B" w:rsidP="00D54528">
      <w:r w:rsidRPr="00940F69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68ACB81" wp14:editId="05ADE52A">
                <wp:simplePos x="0" y="0"/>
                <wp:positionH relativeFrom="column">
                  <wp:posOffset>4697730</wp:posOffset>
                </wp:positionH>
                <wp:positionV relativeFrom="paragraph">
                  <wp:posOffset>135890</wp:posOffset>
                </wp:positionV>
                <wp:extent cx="1381125" cy="541655"/>
                <wp:effectExtent l="0" t="0" r="28575" b="10795"/>
                <wp:wrapNone/>
                <wp:docPr id="58" name="テキスト ボックス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1125" cy="5416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0E31" w:rsidRDefault="001F6863" w:rsidP="009F28F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70E3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さらに</w:t>
                            </w:r>
                            <w:r w:rsidR="00617055" w:rsidRPr="00B70E3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半額</w:t>
                            </w:r>
                          </w:p>
                          <w:p w:rsidR="00617055" w:rsidRPr="00B70E31" w:rsidRDefault="00617055" w:rsidP="009F28F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70E31">
                              <w:rPr>
                                <w:b/>
                                <w:sz w:val="24"/>
                                <w:szCs w:val="24"/>
                              </w:rPr>
                              <w:t>1,490</w:t>
                            </w:r>
                            <w:r w:rsidRPr="00B70E31">
                              <w:rPr>
                                <w:b/>
                                <w:sz w:val="24"/>
                                <w:szCs w:val="24"/>
                              </w:rPr>
                              <w:t>円</w:t>
                            </w:r>
                            <w:r w:rsidR="009F28FA" w:rsidRPr="00B70E3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:rsidR="009F28FA" w:rsidRPr="00B70E31" w:rsidRDefault="009F28FA" w:rsidP="009F28F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60A12" w:rsidRPr="00B70E31" w:rsidRDefault="00E60A12" w:rsidP="009F28F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ACB81" id="テキスト ボックス 58" o:spid="_x0000_s1042" type="#_x0000_t202" style="position:absolute;left:0;text-align:left;margin-left:369.9pt;margin-top:10.7pt;width:108.75pt;height:42.6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" filled="f" strokecolor="black [3213]" strokeweight=".5pt">
                <v:path arrowok="t"/>
                <v:textbox>
                  <w:txbxContent>
                    <w:p w:rsidR="00B70E31" w:rsidRDefault="001F6863" w:rsidP="009F28F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B70E31">
                        <w:rPr>
                          <w:rFonts w:hint="eastAsia"/>
                          <w:b/>
                          <w:sz w:val="24"/>
                          <w:szCs w:val="24"/>
                        </w:rPr>
                        <w:t>さらに</w:t>
                      </w:r>
                      <w:r w:rsidR="00617055" w:rsidRPr="00B70E31">
                        <w:rPr>
                          <w:rFonts w:hint="eastAsia"/>
                          <w:b/>
                          <w:sz w:val="24"/>
                          <w:szCs w:val="24"/>
                        </w:rPr>
                        <w:t>半額</w:t>
                      </w:r>
                    </w:p>
                    <w:p w:rsidR="00617055" w:rsidRPr="00B70E31" w:rsidRDefault="00617055" w:rsidP="009F28F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B70E31">
                        <w:rPr>
                          <w:b/>
                          <w:sz w:val="24"/>
                          <w:szCs w:val="24"/>
                        </w:rPr>
                        <w:t>1,490</w:t>
                      </w:r>
                      <w:r w:rsidRPr="00B70E31">
                        <w:rPr>
                          <w:b/>
                          <w:sz w:val="24"/>
                          <w:szCs w:val="24"/>
                        </w:rPr>
                        <w:t>円</w:t>
                      </w:r>
                      <w:r w:rsidR="009F28FA" w:rsidRPr="00B70E31">
                        <w:rPr>
                          <w:rFonts w:hint="eastAsia"/>
                          <w:b/>
                          <w:sz w:val="24"/>
                          <w:szCs w:val="24"/>
                        </w:rPr>
                        <w:t>!</w:t>
                      </w:r>
                    </w:p>
                    <w:p w:rsidR="009F28FA" w:rsidRPr="00B70E31" w:rsidRDefault="009F28FA" w:rsidP="009F28F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E60A12" w:rsidRPr="00B70E31" w:rsidRDefault="00E60A12" w:rsidP="009F28F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40F69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B3D32CD" wp14:editId="75D2EBAA">
                <wp:simplePos x="0" y="0"/>
                <wp:positionH relativeFrom="column">
                  <wp:posOffset>3173730</wp:posOffset>
                </wp:positionH>
                <wp:positionV relativeFrom="paragraph">
                  <wp:posOffset>135890</wp:posOffset>
                </wp:positionV>
                <wp:extent cx="1438275" cy="541655"/>
                <wp:effectExtent l="0" t="0" r="28575" b="10795"/>
                <wp:wrapNone/>
                <wp:docPr id="57" name="テキスト ボックス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8275" cy="5416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0E31" w:rsidRDefault="001F6863" w:rsidP="009F28F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70E3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さらに</w:t>
                            </w:r>
                            <w:r w:rsidR="00617055" w:rsidRPr="00B70E3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半額</w:t>
                            </w:r>
                          </w:p>
                          <w:p w:rsidR="00617055" w:rsidRPr="00B70E31" w:rsidRDefault="00617055" w:rsidP="009F28F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70E31">
                              <w:rPr>
                                <w:b/>
                                <w:sz w:val="24"/>
                                <w:szCs w:val="24"/>
                              </w:rPr>
                              <w:t>1,000</w:t>
                            </w:r>
                            <w:r w:rsidRPr="00B70E31">
                              <w:rPr>
                                <w:b/>
                                <w:sz w:val="24"/>
                                <w:szCs w:val="24"/>
                              </w:rPr>
                              <w:t>円</w:t>
                            </w:r>
                            <w:r w:rsidR="008C3A9C" w:rsidRPr="00B70E3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:rsidR="00E60A12" w:rsidRPr="00B70E31" w:rsidRDefault="00E60A12" w:rsidP="009F28F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D32CD" id="テキスト ボックス 57" o:spid="_x0000_s1043" type="#_x0000_t202" style="position:absolute;left:0;text-align:left;margin-left:249.9pt;margin-top:10.7pt;width:113.25pt;height:42.6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" filled="f" strokecolor="black [3213]" strokeweight=".5pt">
                <v:path arrowok="t"/>
                <v:textbox>
                  <w:txbxContent>
                    <w:p w:rsidR="00B70E31" w:rsidRDefault="001F6863" w:rsidP="009F28F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B70E31">
                        <w:rPr>
                          <w:rFonts w:hint="eastAsia"/>
                          <w:b/>
                          <w:sz w:val="24"/>
                          <w:szCs w:val="24"/>
                        </w:rPr>
                        <w:t>さらに</w:t>
                      </w:r>
                      <w:r w:rsidR="00617055" w:rsidRPr="00B70E31">
                        <w:rPr>
                          <w:rFonts w:hint="eastAsia"/>
                          <w:b/>
                          <w:sz w:val="24"/>
                          <w:szCs w:val="24"/>
                        </w:rPr>
                        <w:t>半額</w:t>
                      </w:r>
                    </w:p>
                    <w:p w:rsidR="00617055" w:rsidRPr="00B70E31" w:rsidRDefault="00617055" w:rsidP="009F28F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B70E31">
                        <w:rPr>
                          <w:b/>
                          <w:sz w:val="24"/>
                          <w:szCs w:val="24"/>
                        </w:rPr>
                        <w:t>1,000</w:t>
                      </w:r>
                      <w:r w:rsidRPr="00B70E31">
                        <w:rPr>
                          <w:b/>
                          <w:sz w:val="24"/>
                          <w:szCs w:val="24"/>
                        </w:rPr>
                        <w:t>円</w:t>
                      </w:r>
                      <w:r w:rsidR="008C3A9C" w:rsidRPr="00B70E31">
                        <w:rPr>
                          <w:rFonts w:hint="eastAsia"/>
                          <w:b/>
                          <w:sz w:val="24"/>
                          <w:szCs w:val="24"/>
                        </w:rPr>
                        <w:t>!</w:t>
                      </w:r>
                    </w:p>
                    <w:p w:rsidR="00E60A12" w:rsidRPr="00B70E31" w:rsidRDefault="00E60A12" w:rsidP="009F28F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40F69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7A7C913" wp14:editId="3AD9C288">
                <wp:simplePos x="0" y="0"/>
                <wp:positionH relativeFrom="column">
                  <wp:posOffset>1649730</wp:posOffset>
                </wp:positionH>
                <wp:positionV relativeFrom="paragraph">
                  <wp:posOffset>135890</wp:posOffset>
                </wp:positionV>
                <wp:extent cx="1405890" cy="541655"/>
                <wp:effectExtent l="0" t="0" r="22860" b="10795"/>
                <wp:wrapNone/>
                <wp:docPr id="56" name="テキスト ボックス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5890" cy="5416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0E31" w:rsidRDefault="001F6863" w:rsidP="009F28F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70E3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さらに</w:t>
                            </w:r>
                            <w:r w:rsidR="00E60A12" w:rsidRPr="00B70E3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半額</w:t>
                            </w:r>
                          </w:p>
                          <w:p w:rsidR="00E60A12" w:rsidRPr="00B70E31" w:rsidRDefault="00E60A12" w:rsidP="009F28F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70E31">
                              <w:rPr>
                                <w:b/>
                                <w:sz w:val="24"/>
                                <w:szCs w:val="24"/>
                              </w:rPr>
                              <w:t>1,350</w:t>
                            </w:r>
                            <w:r w:rsidRPr="00B70E31">
                              <w:rPr>
                                <w:b/>
                                <w:sz w:val="24"/>
                                <w:szCs w:val="24"/>
                              </w:rPr>
                              <w:t>円</w:t>
                            </w:r>
                            <w:r w:rsidR="009F28FA" w:rsidRPr="00B70E3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:rsidR="009F28FA" w:rsidRPr="00B70E31" w:rsidRDefault="009F28FA" w:rsidP="009F28F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7C913" id="テキスト ボックス 56" o:spid="_x0000_s1044" type="#_x0000_t202" style="position:absolute;left:0;text-align:left;margin-left:129.9pt;margin-top:10.7pt;width:110.7pt;height:42.6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" filled="f" strokecolor="black [3213]" strokeweight=".5pt">
                <v:path arrowok="t"/>
                <v:textbox>
                  <w:txbxContent>
                    <w:p w:rsidR="00B70E31" w:rsidRDefault="001F6863" w:rsidP="009F28F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B70E31">
                        <w:rPr>
                          <w:rFonts w:hint="eastAsia"/>
                          <w:b/>
                          <w:sz w:val="24"/>
                          <w:szCs w:val="24"/>
                        </w:rPr>
                        <w:t>さらに</w:t>
                      </w:r>
                      <w:r w:rsidR="00E60A12" w:rsidRPr="00B70E31">
                        <w:rPr>
                          <w:rFonts w:hint="eastAsia"/>
                          <w:b/>
                          <w:sz w:val="24"/>
                          <w:szCs w:val="24"/>
                        </w:rPr>
                        <w:t>半額</w:t>
                      </w:r>
                    </w:p>
                    <w:p w:rsidR="00E60A12" w:rsidRPr="00B70E31" w:rsidRDefault="00E60A12" w:rsidP="009F28F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B70E31">
                        <w:rPr>
                          <w:b/>
                          <w:sz w:val="24"/>
                          <w:szCs w:val="24"/>
                        </w:rPr>
                        <w:t>1,350</w:t>
                      </w:r>
                      <w:r w:rsidRPr="00B70E31">
                        <w:rPr>
                          <w:b/>
                          <w:sz w:val="24"/>
                          <w:szCs w:val="24"/>
                        </w:rPr>
                        <w:t>円</w:t>
                      </w:r>
                      <w:r w:rsidR="009F28FA" w:rsidRPr="00B70E31">
                        <w:rPr>
                          <w:rFonts w:hint="eastAsia"/>
                          <w:b/>
                          <w:sz w:val="24"/>
                          <w:szCs w:val="24"/>
                        </w:rPr>
                        <w:t>!</w:t>
                      </w:r>
                    </w:p>
                    <w:p w:rsidR="009F28FA" w:rsidRPr="00B70E31" w:rsidRDefault="009F28FA" w:rsidP="009F28F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40F69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F08B312" wp14:editId="1BCAA750">
                <wp:simplePos x="0" y="0"/>
                <wp:positionH relativeFrom="column">
                  <wp:posOffset>268605</wp:posOffset>
                </wp:positionH>
                <wp:positionV relativeFrom="paragraph">
                  <wp:posOffset>135890</wp:posOffset>
                </wp:positionV>
                <wp:extent cx="1266825" cy="541655"/>
                <wp:effectExtent l="0" t="0" r="28575" b="10795"/>
                <wp:wrapNone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6825" cy="5416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0E31" w:rsidRDefault="005F3F1B" w:rsidP="009F28F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70E3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さらに半額</w:t>
                            </w:r>
                          </w:p>
                          <w:p w:rsidR="005F3F1B" w:rsidRPr="00B70E31" w:rsidRDefault="00B70E31" w:rsidP="009F28F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990</w:t>
                            </w:r>
                            <w:r w:rsidR="005F3F1B" w:rsidRPr="00B70E31">
                              <w:rPr>
                                <w:b/>
                                <w:sz w:val="24"/>
                                <w:szCs w:val="24"/>
                              </w:rPr>
                              <w:t>円</w:t>
                            </w:r>
                            <w:r w:rsidR="005F3F1B" w:rsidRPr="00B70E3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:rsidR="005F3F1B" w:rsidRPr="00B70E31" w:rsidRDefault="005F3F1B" w:rsidP="009F28F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8B312" id="テキスト ボックス 16" o:spid="_x0000_s1045" type="#_x0000_t202" style="position:absolute;left:0;text-align:left;margin-left:21.15pt;margin-top:10.7pt;width:99.75pt;height:42.6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" filled="f" strokecolor="black [3213]" strokeweight=".5pt">
                <v:path arrowok="t"/>
                <v:textbox>
                  <w:txbxContent>
                    <w:p w:rsidR="00B70E31" w:rsidRDefault="005F3F1B" w:rsidP="009F28F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B70E31">
                        <w:rPr>
                          <w:rFonts w:hint="eastAsia"/>
                          <w:b/>
                          <w:sz w:val="24"/>
                          <w:szCs w:val="24"/>
                        </w:rPr>
                        <w:t>さらに半額</w:t>
                      </w:r>
                    </w:p>
                    <w:p w:rsidR="005F3F1B" w:rsidRPr="00B70E31" w:rsidRDefault="00B70E31" w:rsidP="009F28F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990</w:t>
                      </w:r>
                      <w:r w:rsidR="005F3F1B" w:rsidRPr="00B70E31">
                        <w:rPr>
                          <w:b/>
                          <w:sz w:val="24"/>
                          <w:szCs w:val="24"/>
                        </w:rPr>
                        <w:t>円</w:t>
                      </w:r>
                      <w:r w:rsidR="005F3F1B" w:rsidRPr="00B70E31">
                        <w:rPr>
                          <w:rFonts w:hint="eastAsia"/>
                          <w:b/>
                          <w:sz w:val="24"/>
                          <w:szCs w:val="24"/>
                        </w:rPr>
                        <w:t>!</w:t>
                      </w:r>
                    </w:p>
                    <w:p w:rsidR="005F3F1B" w:rsidRPr="00B70E31" w:rsidRDefault="005F3F1B" w:rsidP="009F28F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A4861" w:rsidRDefault="003774A8" w:rsidP="005A4861">
      <w:pPr>
        <w:rPr>
          <w:sz w:val="22"/>
        </w:rPr>
      </w:pPr>
      <w:r w:rsidRPr="00940F69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8815F82" wp14:editId="2639E7F4">
                <wp:simplePos x="0" y="0"/>
                <wp:positionH relativeFrom="column">
                  <wp:posOffset>2577991</wp:posOffset>
                </wp:positionH>
                <wp:positionV relativeFrom="paragraph">
                  <wp:posOffset>120015</wp:posOffset>
                </wp:positionV>
                <wp:extent cx="3868420" cy="313690"/>
                <wp:effectExtent l="0" t="0" r="0" b="0"/>
                <wp:wrapNone/>
                <wp:docPr id="39" name="テキスト ボック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68420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7668" w:rsidRPr="00F67668" w:rsidRDefault="00F67668" w:rsidP="00750459">
                            <w:pPr>
                              <w:jc w:val="righ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15F82" id="テキスト ボックス 39" o:spid="_x0000_s1046" type="#_x0000_t202" style="position:absolute;left:0;text-align:left;margin-left:203pt;margin-top:9.45pt;width:304.6pt;height:24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" filled="f" stroked="f" strokeweight=".5pt">
                <v:path arrowok="t"/>
                <v:textbox>
                  <w:txbxContent>
                    <w:p w:rsidR="00F67668" w:rsidRPr="00F67668" w:rsidRDefault="00F67668" w:rsidP="00750459">
                      <w:pPr>
                        <w:jc w:val="right"/>
                        <w:rPr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765C1" w:rsidRDefault="001B4117" w:rsidP="00D212F2">
      <w:pPr>
        <w:rPr>
          <w:sz w:val="18"/>
          <w:szCs w:val="18"/>
        </w:rPr>
      </w:pPr>
      <w:r w:rsidRPr="001B4117">
        <w:rPr>
          <w:rFonts w:hint="eastAsia"/>
          <w:sz w:val="18"/>
          <w:szCs w:val="18"/>
        </w:rPr>
        <w:t xml:space="preserve"> </w:t>
      </w:r>
    </w:p>
    <w:p w:rsidR="00FE2A10" w:rsidRPr="00FE2A10" w:rsidRDefault="00FE2A10" w:rsidP="00F55E76">
      <w:pPr>
        <w:ind w:firstLineChars="200" w:firstLine="400"/>
        <w:rPr>
          <w:sz w:val="20"/>
          <w:szCs w:val="20"/>
        </w:rPr>
      </w:pPr>
      <w:r w:rsidRPr="00FE2A10">
        <w:rPr>
          <w:rFonts w:hint="eastAsia"/>
          <w:sz w:val="20"/>
          <w:szCs w:val="20"/>
        </w:rPr>
        <w:t>※上記その他、多数メニューのご用意ございます。</w:t>
      </w:r>
    </w:p>
    <w:p w:rsidR="00FE2A10" w:rsidRPr="00F67668" w:rsidRDefault="00FE2A10" w:rsidP="00F55E76">
      <w:pPr>
        <w:ind w:firstLineChars="200" w:firstLine="400"/>
        <w:jc w:val="left"/>
        <w:rPr>
          <w:b/>
          <w:sz w:val="16"/>
          <w:szCs w:val="16"/>
        </w:rPr>
      </w:pPr>
      <w:r w:rsidRPr="00FE2A10">
        <w:rPr>
          <w:rFonts w:hint="eastAsia"/>
          <w:sz w:val="20"/>
          <w:szCs w:val="20"/>
        </w:rPr>
        <w:t>※</w:t>
      </w:r>
      <w:r w:rsidRPr="00FE2A10">
        <w:rPr>
          <w:sz w:val="20"/>
          <w:szCs w:val="20"/>
        </w:rPr>
        <w:t>上記「</w:t>
      </w:r>
      <w:r w:rsidRPr="00FE2A10">
        <w:rPr>
          <w:rFonts w:hint="eastAsia"/>
          <w:sz w:val="20"/>
          <w:szCs w:val="20"/>
        </w:rPr>
        <w:t>専門店</w:t>
      </w:r>
      <w:r w:rsidRPr="00FE2A10">
        <w:rPr>
          <w:sz w:val="20"/>
          <w:szCs w:val="20"/>
        </w:rPr>
        <w:t>価格」</w:t>
      </w:r>
      <w:r w:rsidRPr="00FE2A10">
        <w:rPr>
          <w:rFonts w:hint="eastAsia"/>
          <w:sz w:val="20"/>
          <w:szCs w:val="20"/>
        </w:rPr>
        <w:t>は</w:t>
      </w:r>
      <w:r w:rsidRPr="00FE2A10">
        <w:rPr>
          <w:sz w:val="20"/>
          <w:szCs w:val="20"/>
        </w:rPr>
        <w:t>当社調べ。</w:t>
      </w:r>
      <w:r w:rsidRPr="00FE2A10">
        <w:rPr>
          <w:rFonts w:hint="eastAsia"/>
          <w:sz w:val="20"/>
          <w:szCs w:val="20"/>
        </w:rPr>
        <w:t>目安として</w:t>
      </w:r>
      <w:r w:rsidRPr="00FE2A10">
        <w:rPr>
          <w:sz w:val="20"/>
          <w:szCs w:val="20"/>
        </w:rPr>
        <w:t>記載しております</w:t>
      </w:r>
      <w:r>
        <w:rPr>
          <w:b/>
          <w:sz w:val="16"/>
          <w:szCs w:val="16"/>
        </w:rPr>
        <w:t>。</w:t>
      </w:r>
    </w:p>
    <w:p w:rsidR="00B70E31" w:rsidRDefault="00B70E31">
      <w:pPr>
        <w:widowControl/>
        <w:jc w:val="left"/>
        <w:rPr>
          <w:sz w:val="18"/>
          <w:szCs w:val="20"/>
        </w:rPr>
      </w:pPr>
      <w:r>
        <w:rPr>
          <w:sz w:val="18"/>
          <w:szCs w:val="20"/>
        </w:rPr>
        <w:br w:type="page"/>
      </w:r>
    </w:p>
    <w:p w:rsidR="00B92419" w:rsidRDefault="00B92419" w:rsidP="00D212F2">
      <w:pPr>
        <w:rPr>
          <w:b/>
          <w:sz w:val="22"/>
        </w:rPr>
      </w:pPr>
      <w:r>
        <w:rPr>
          <w:rFonts w:hint="eastAsia"/>
          <w:b/>
          <w:sz w:val="22"/>
        </w:rPr>
        <w:lastRenderedPageBreak/>
        <w:t>厳選した地酒</w:t>
      </w:r>
      <w:r>
        <w:rPr>
          <w:rFonts w:hint="eastAsia"/>
          <w:b/>
          <w:sz w:val="22"/>
        </w:rPr>
        <w:t>8</w:t>
      </w:r>
      <w:r>
        <w:rPr>
          <w:rFonts w:hint="eastAsia"/>
          <w:b/>
          <w:sz w:val="22"/>
        </w:rPr>
        <w:t>種を始め、ドリンクもすべて半額</w:t>
      </w:r>
      <w:r w:rsidR="004C57A8">
        <w:rPr>
          <w:rFonts w:hint="eastAsia"/>
          <w:b/>
          <w:sz w:val="22"/>
        </w:rPr>
        <w:t>にてご提供させて頂きます。</w:t>
      </w:r>
    </w:p>
    <w:p w:rsidR="000E2BB2" w:rsidRDefault="000E2BB2" w:rsidP="00D212F2">
      <w:pPr>
        <w:rPr>
          <w:b/>
          <w:sz w:val="22"/>
        </w:rPr>
      </w:pPr>
    </w:p>
    <w:p w:rsidR="000E2BB2" w:rsidRDefault="000E2BB2" w:rsidP="00D212F2">
      <w:pPr>
        <w:rPr>
          <w:rFonts w:hint="eastAsia"/>
          <w:b/>
          <w:sz w:val="22"/>
        </w:rPr>
      </w:pPr>
      <w:r>
        <w:rPr>
          <w:b/>
          <w:sz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8" type="#_x0000_t75" style="width:123.05pt;height:123.05pt">
            <v:imagedata r:id="rId18" o:title="吉田蔵"/>
          </v:shape>
        </w:pict>
      </w:r>
      <w:r>
        <w:rPr>
          <w:b/>
          <w:sz w:val="22"/>
        </w:rPr>
        <w:pict>
          <v:shape id="_x0000_i1057" type="#_x0000_t75" style="width:126.4pt;height:123.05pt">
            <v:imagedata r:id="rId19" o:title="勝山"/>
          </v:shape>
        </w:pict>
      </w:r>
      <w:r>
        <w:rPr>
          <w:b/>
          <w:sz w:val="22"/>
        </w:rPr>
        <w:pict>
          <v:shape id="_x0000_i1037" type="#_x0000_t75" style="width:119.7pt;height:123.05pt">
            <v:imagedata r:id="rId20" o:title="日高見"/>
          </v:shape>
        </w:pict>
      </w:r>
      <w:r w:rsidR="007523C3">
        <w:rPr>
          <w:b/>
          <w:sz w:val="22"/>
        </w:rPr>
        <w:pict>
          <v:shape id="_x0000_i1043" type="#_x0000_t75" style="width:116.35pt;height:122.25pt">
            <v:imagedata r:id="rId21" o:title="山本"/>
          </v:shape>
        </w:pict>
      </w:r>
    </w:p>
    <w:p w:rsidR="004C57A8" w:rsidRDefault="000E2BB2" w:rsidP="00D212F2">
      <w:pPr>
        <w:rPr>
          <w:rFonts w:hint="eastAsia"/>
          <w:b/>
          <w:sz w:val="22"/>
        </w:rPr>
      </w:pP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FB165E9" wp14:editId="739F6166">
                <wp:simplePos x="0" y="0"/>
                <wp:positionH relativeFrom="column">
                  <wp:posOffset>4754880</wp:posOffset>
                </wp:positionH>
                <wp:positionV relativeFrom="paragraph">
                  <wp:posOffset>17780</wp:posOffset>
                </wp:positionV>
                <wp:extent cx="914400" cy="30480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57A8" w:rsidRPr="004C57A8" w:rsidRDefault="004C57A8" w:rsidP="004C57A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C57A8">
                              <w:rPr>
                                <w:sz w:val="18"/>
                                <w:szCs w:val="18"/>
                              </w:rPr>
                              <w:t xml:space="preserve">midnight blue </w:t>
                            </w:r>
                            <w:r w:rsidRPr="004C57A8">
                              <w:rPr>
                                <w:sz w:val="18"/>
                                <w:szCs w:val="18"/>
                              </w:rPr>
                              <w:t>山本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165E9" id="テキスト ボックス 45" o:spid="_x0000_s1047" type="#_x0000_t202" style="position:absolute;left:0;text-align:left;margin-left:374.4pt;margin-top:1.4pt;width:1in;height:24pt;z-index:251787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" filled="f" stroked="f" strokeweight=".5pt">
                <v:textbox inset="1mm,0,1mm,0">
                  <w:txbxContent>
                    <w:p w:rsidR="004C57A8" w:rsidRPr="004C57A8" w:rsidRDefault="004C57A8" w:rsidP="004C57A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4C57A8">
                        <w:rPr>
                          <w:sz w:val="18"/>
                          <w:szCs w:val="18"/>
                        </w:rPr>
                        <w:t xml:space="preserve">midnight blue </w:t>
                      </w:r>
                      <w:r w:rsidRPr="004C57A8">
                        <w:rPr>
                          <w:sz w:val="18"/>
                          <w:szCs w:val="18"/>
                        </w:rPr>
                        <w:t>山本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4688A61" wp14:editId="79917CAF">
                <wp:simplePos x="0" y="0"/>
                <wp:positionH relativeFrom="column">
                  <wp:posOffset>259080</wp:posOffset>
                </wp:positionH>
                <wp:positionV relativeFrom="paragraph">
                  <wp:posOffset>34290</wp:posOffset>
                </wp:positionV>
                <wp:extent cx="914400" cy="304800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57A8" w:rsidRPr="004C57A8" w:rsidRDefault="004C57A8" w:rsidP="004C57A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C57A8">
                              <w:rPr>
                                <w:sz w:val="18"/>
                                <w:szCs w:val="18"/>
                              </w:rPr>
                              <w:t>手取川　吉田蔵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88A61" id="テキスト ボックス 41" o:spid="_x0000_s1048" type="#_x0000_t202" style="position:absolute;left:0;text-align:left;margin-left:20.4pt;margin-top:2.7pt;width:1in;height:24pt;z-index:2517811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" filled="f" stroked="f" strokeweight=".5pt">
                <v:textbox inset="1mm,0,1mm,0">
                  <w:txbxContent>
                    <w:p w:rsidR="004C57A8" w:rsidRPr="004C57A8" w:rsidRDefault="004C57A8" w:rsidP="004C57A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4C57A8">
                        <w:rPr>
                          <w:sz w:val="18"/>
                          <w:szCs w:val="18"/>
                        </w:rPr>
                        <w:t>手取川　吉田蔵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D69306C" wp14:editId="277379F9">
                <wp:simplePos x="0" y="0"/>
                <wp:positionH relativeFrom="column">
                  <wp:posOffset>1830705</wp:posOffset>
                </wp:positionH>
                <wp:positionV relativeFrom="paragraph">
                  <wp:posOffset>34290</wp:posOffset>
                </wp:positionV>
                <wp:extent cx="914400" cy="304800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57A8" w:rsidRPr="004C57A8" w:rsidRDefault="004C57A8" w:rsidP="004C57A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C57A8">
                              <w:rPr>
                                <w:sz w:val="18"/>
                                <w:szCs w:val="18"/>
                              </w:rPr>
                              <w:t>勝山　戦勝正宗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9306C" id="テキスト ボックス 43" o:spid="_x0000_s1049" type="#_x0000_t202" style="position:absolute;left:0;text-align:left;margin-left:144.15pt;margin-top:2.7pt;width:1in;height:24pt;z-index:2517831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" filled="f" stroked="f" strokeweight=".5pt">
                <v:textbox inset="1mm,0,1mm,0">
                  <w:txbxContent>
                    <w:p w:rsidR="004C57A8" w:rsidRPr="004C57A8" w:rsidRDefault="004C57A8" w:rsidP="004C57A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4C57A8">
                        <w:rPr>
                          <w:sz w:val="18"/>
                          <w:szCs w:val="18"/>
                        </w:rPr>
                        <w:t>勝山　戦勝正宗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41B1E06" wp14:editId="6F5B9A7A">
                <wp:simplePos x="0" y="0"/>
                <wp:positionH relativeFrom="column">
                  <wp:posOffset>3345180</wp:posOffset>
                </wp:positionH>
                <wp:positionV relativeFrom="paragraph">
                  <wp:posOffset>34290</wp:posOffset>
                </wp:positionV>
                <wp:extent cx="914400" cy="304800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57A8" w:rsidRPr="004C57A8" w:rsidRDefault="004C57A8" w:rsidP="004C57A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C57A8">
                              <w:rPr>
                                <w:sz w:val="18"/>
                                <w:szCs w:val="18"/>
                              </w:rPr>
                              <w:t>超辛口　日高見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B1E06" id="テキスト ボックス 44" o:spid="_x0000_s1050" type="#_x0000_t202" style="position:absolute;left:0;text-align:left;margin-left:263.4pt;margin-top:2.7pt;width:1in;height:24pt;z-index:2517852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" filled="f" stroked="f" strokeweight=".5pt">
                <v:textbox inset="1mm,0,1mm,0">
                  <w:txbxContent>
                    <w:p w:rsidR="004C57A8" w:rsidRPr="004C57A8" w:rsidRDefault="004C57A8" w:rsidP="004C57A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4C57A8">
                        <w:rPr>
                          <w:sz w:val="18"/>
                          <w:szCs w:val="18"/>
                        </w:rPr>
                        <w:t>超辛口　日高見</w:t>
                      </w:r>
                    </w:p>
                  </w:txbxContent>
                </v:textbox>
              </v:shape>
            </w:pict>
          </mc:Fallback>
        </mc:AlternateContent>
      </w:r>
      <w:r w:rsidR="00DB5CEC"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8423368" wp14:editId="0EBAE4A4">
                <wp:simplePos x="0" y="0"/>
                <wp:positionH relativeFrom="column">
                  <wp:posOffset>4799330</wp:posOffset>
                </wp:positionH>
                <wp:positionV relativeFrom="paragraph">
                  <wp:posOffset>215265</wp:posOffset>
                </wp:positionV>
                <wp:extent cx="914400" cy="304800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5CEC" w:rsidRPr="004C57A8" w:rsidRDefault="00DB5CEC" w:rsidP="004C57A8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4C57A8">
                              <w:rPr>
                                <w:rFonts w:hint="eastAsia"/>
                                <w:b/>
                                <w:sz w:val="18"/>
                              </w:rPr>
                              <w:t>通常価格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</w:rPr>
                              <w:t xml:space="preserve">　</w:t>
                            </w:r>
                            <w:r w:rsidRPr="004C57A8">
                              <w:rPr>
                                <w:rFonts w:hint="eastAsia"/>
                                <w:b/>
                                <w:sz w:val="18"/>
                              </w:rPr>
                              <w:t>1</w:t>
                            </w:r>
                            <w:r w:rsidRPr="004C57A8">
                              <w:rPr>
                                <w:rFonts w:hint="eastAsia"/>
                                <w:b/>
                                <w:sz w:val="18"/>
                              </w:rPr>
                              <w:t>合</w:t>
                            </w:r>
                            <w:r w:rsidRPr="004C57A8">
                              <w:rPr>
                                <w:rFonts w:hint="eastAsia"/>
                                <w:b/>
                                <w:sz w:val="18"/>
                              </w:rPr>
                              <w:t>1,000</w:t>
                            </w:r>
                            <w:r w:rsidRPr="004C57A8">
                              <w:rPr>
                                <w:rFonts w:hint="eastAsia"/>
                                <w:b/>
                                <w:sz w:val="18"/>
                              </w:rPr>
                              <w:t>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23368" id="テキスト ボックス 69" o:spid="_x0000_s1051" type="#_x0000_t202" style="position:absolute;left:0;text-align:left;margin-left:377.9pt;margin-top:16.95pt;width:1in;height:24pt;z-index:2518087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" filled="f" stroked="f" strokeweight=".5pt">
                <v:textbox inset="1mm,0,1mm,0">
                  <w:txbxContent>
                    <w:p w:rsidR="00DB5CEC" w:rsidRPr="004C57A8" w:rsidRDefault="00DB5CEC" w:rsidP="004C57A8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 w:rsidRPr="004C57A8">
                        <w:rPr>
                          <w:rFonts w:hint="eastAsia"/>
                          <w:b/>
                          <w:sz w:val="18"/>
                        </w:rPr>
                        <w:t>通常価格</w:t>
                      </w:r>
                      <w:r>
                        <w:rPr>
                          <w:rFonts w:hint="eastAsia"/>
                          <w:b/>
                          <w:sz w:val="18"/>
                        </w:rPr>
                        <w:t xml:space="preserve">　</w:t>
                      </w:r>
                      <w:r w:rsidRPr="004C57A8">
                        <w:rPr>
                          <w:rFonts w:hint="eastAsia"/>
                          <w:b/>
                          <w:sz w:val="18"/>
                        </w:rPr>
                        <w:t>1</w:t>
                      </w:r>
                      <w:r w:rsidRPr="004C57A8">
                        <w:rPr>
                          <w:rFonts w:hint="eastAsia"/>
                          <w:b/>
                          <w:sz w:val="18"/>
                        </w:rPr>
                        <w:t>合</w:t>
                      </w:r>
                      <w:r w:rsidRPr="004C57A8">
                        <w:rPr>
                          <w:rFonts w:hint="eastAsia"/>
                          <w:b/>
                          <w:sz w:val="18"/>
                        </w:rPr>
                        <w:t>1,000</w:t>
                      </w:r>
                      <w:r w:rsidRPr="004C57A8">
                        <w:rPr>
                          <w:rFonts w:hint="eastAsia"/>
                          <w:b/>
                          <w:sz w:val="18"/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 w:rsidR="00DB5CEC"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2E22279" wp14:editId="28514CF5">
                <wp:simplePos x="0" y="0"/>
                <wp:positionH relativeFrom="column">
                  <wp:posOffset>3183255</wp:posOffset>
                </wp:positionH>
                <wp:positionV relativeFrom="paragraph">
                  <wp:posOffset>215265</wp:posOffset>
                </wp:positionV>
                <wp:extent cx="914400" cy="304800"/>
                <wp:effectExtent l="0" t="0" r="0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5CEC" w:rsidRPr="004C57A8" w:rsidRDefault="00DB5CEC" w:rsidP="004C57A8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4C57A8">
                              <w:rPr>
                                <w:rFonts w:hint="eastAsia"/>
                                <w:b/>
                                <w:sz w:val="18"/>
                              </w:rPr>
                              <w:t>通常価格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</w:rPr>
                              <w:t xml:space="preserve">　</w:t>
                            </w:r>
                            <w:r w:rsidRPr="004C57A8">
                              <w:rPr>
                                <w:rFonts w:hint="eastAsia"/>
                                <w:b/>
                                <w:sz w:val="18"/>
                              </w:rPr>
                              <w:t>1</w:t>
                            </w:r>
                            <w:r w:rsidRPr="004C57A8">
                              <w:rPr>
                                <w:rFonts w:hint="eastAsia"/>
                                <w:b/>
                                <w:sz w:val="18"/>
                              </w:rPr>
                              <w:t>合</w:t>
                            </w:r>
                            <w:r w:rsidRPr="004C57A8">
                              <w:rPr>
                                <w:rFonts w:hint="eastAsia"/>
                                <w:b/>
                                <w:sz w:val="18"/>
                              </w:rPr>
                              <w:t>1,000</w:t>
                            </w:r>
                            <w:r w:rsidRPr="004C57A8">
                              <w:rPr>
                                <w:rFonts w:hint="eastAsia"/>
                                <w:b/>
                                <w:sz w:val="18"/>
                              </w:rPr>
                              <w:t>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22279" id="テキスト ボックス 66" o:spid="_x0000_s1052" type="#_x0000_t202" style="position:absolute;left:0;text-align:left;margin-left:250.65pt;margin-top:16.95pt;width:1in;height:24pt;z-index:2518046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" filled="f" stroked="f" strokeweight=".5pt">
                <v:textbox inset="1mm,0,1mm,0">
                  <w:txbxContent>
                    <w:p w:rsidR="00DB5CEC" w:rsidRPr="004C57A8" w:rsidRDefault="00DB5CEC" w:rsidP="004C57A8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 w:rsidRPr="004C57A8">
                        <w:rPr>
                          <w:rFonts w:hint="eastAsia"/>
                          <w:b/>
                          <w:sz w:val="18"/>
                        </w:rPr>
                        <w:t>通常価格</w:t>
                      </w:r>
                      <w:r>
                        <w:rPr>
                          <w:rFonts w:hint="eastAsia"/>
                          <w:b/>
                          <w:sz w:val="18"/>
                        </w:rPr>
                        <w:t xml:space="preserve">　</w:t>
                      </w:r>
                      <w:r w:rsidRPr="004C57A8">
                        <w:rPr>
                          <w:rFonts w:hint="eastAsia"/>
                          <w:b/>
                          <w:sz w:val="18"/>
                        </w:rPr>
                        <w:t>1</w:t>
                      </w:r>
                      <w:r w:rsidRPr="004C57A8">
                        <w:rPr>
                          <w:rFonts w:hint="eastAsia"/>
                          <w:b/>
                          <w:sz w:val="18"/>
                        </w:rPr>
                        <w:t>合</w:t>
                      </w:r>
                      <w:r w:rsidRPr="004C57A8">
                        <w:rPr>
                          <w:rFonts w:hint="eastAsia"/>
                          <w:b/>
                          <w:sz w:val="18"/>
                        </w:rPr>
                        <w:t>1,000</w:t>
                      </w:r>
                      <w:r w:rsidRPr="004C57A8">
                        <w:rPr>
                          <w:rFonts w:hint="eastAsia"/>
                          <w:b/>
                          <w:sz w:val="18"/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 w:rsidR="00DB5CEC"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202140A" wp14:editId="34C7B6F3">
                <wp:simplePos x="0" y="0"/>
                <wp:positionH relativeFrom="column">
                  <wp:posOffset>1621155</wp:posOffset>
                </wp:positionH>
                <wp:positionV relativeFrom="paragraph">
                  <wp:posOffset>215265</wp:posOffset>
                </wp:positionV>
                <wp:extent cx="914400" cy="304800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5CEC" w:rsidRPr="004C57A8" w:rsidRDefault="00DB5CEC" w:rsidP="004C57A8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4C57A8">
                              <w:rPr>
                                <w:rFonts w:hint="eastAsia"/>
                                <w:b/>
                                <w:sz w:val="18"/>
                              </w:rPr>
                              <w:t>通常価格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</w:rPr>
                              <w:t xml:space="preserve">　</w:t>
                            </w:r>
                            <w:r w:rsidRPr="004C57A8">
                              <w:rPr>
                                <w:rFonts w:hint="eastAsia"/>
                                <w:b/>
                                <w:sz w:val="18"/>
                              </w:rPr>
                              <w:t>1</w:t>
                            </w:r>
                            <w:r w:rsidRPr="004C57A8">
                              <w:rPr>
                                <w:rFonts w:hint="eastAsia"/>
                                <w:b/>
                                <w:sz w:val="18"/>
                              </w:rPr>
                              <w:t>合</w:t>
                            </w:r>
                            <w:r w:rsidRPr="004C57A8">
                              <w:rPr>
                                <w:rFonts w:hint="eastAsia"/>
                                <w:b/>
                                <w:sz w:val="18"/>
                              </w:rPr>
                              <w:t>1,000</w:t>
                            </w:r>
                            <w:r w:rsidRPr="004C57A8">
                              <w:rPr>
                                <w:rFonts w:hint="eastAsia"/>
                                <w:b/>
                                <w:sz w:val="18"/>
                              </w:rPr>
                              <w:t>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2140A" id="テキスト ボックス 61" o:spid="_x0000_s1053" type="#_x0000_t202" style="position:absolute;left:0;text-align:left;margin-left:127.65pt;margin-top:16.95pt;width:1in;height:24pt;z-index:2518005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" filled="f" stroked="f" strokeweight=".5pt">
                <v:textbox inset="1mm,0,1mm,0">
                  <w:txbxContent>
                    <w:p w:rsidR="00DB5CEC" w:rsidRPr="004C57A8" w:rsidRDefault="00DB5CEC" w:rsidP="004C57A8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 w:rsidRPr="004C57A8">
                        <w:rPr>
                          <w:rFonts w:hint="eastAsia"/>
                          <w:b/>
                          <w:sz w:val="18"/>
                        </w:rPr>
                        <w:t>通常価格</w:t>
                      </w:r>
                      <w:r>
                        <w:rPr>
                          <w:rFonts w:hint="eastAsia"/>
                          <w:b/>
                          <w:sz w:val="18"/>
                        </w:rPr>
                        <w:t xml:space="preserve">　</w:t>
                      </w:r>
                      <w:r w:rsidRPr="004C57A8">
                        <w:rPr>
                          <w:rFonts w:hint="eastAsia"/>
                          <w:b/>
                          <w:sz w:val="18"/>
                        </w:rPr>
                        <w:t>1</w:t>
                      </w:r>
                      <w:r w:rsidRPr="004C57A8">
                        <w:rPr>
                          <w:rFonts w:hint="eastAsia"/>
                          <w:b/>
                          <w:sz w:val="18"/>
                        </w:rPr>
                        <w:t>合</w:t>
                      </w:r>
                      <w:r w:rsidRPr="004C57A8">
                        <w:rPr>
                          <w:rFonts w:hint="eastAsia"/>
                          <w:b/>
                          <w:sz w:val="18"/>
                        </w:rPr>
                        <w:t>1,000</w:t>
                      </w:r>
                      <w:r w:rsidRPr="004C57A8">
                        <w:rPr>
                          <w:rFonts w:hint="eastAsia"/>
                          <w:b/>
                          <w:sz w:val="18"/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 w:rsidR="004C57A8"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CC250A8" wp14:editId="759D28B3">
                <wp:simplePos x="0" y="0"/>
                <wp:positionH relativeFrom="column">
                  <wp:posOffset>87630</wp:posOffset>
                </wp:positionH>
                <wp:positionV relativeFrom="paragraph">
                  <wp:posOffset>215265</wp:posOffset>
                </wp:positionV>
                <wp:extent cx="914400" cy="30480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57A8" w:rsidRPr="004C57A8" w:rsidRDefault="004C57A8" w:rsidP="004C57A8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4C57A8">
                              <w:rPr>
                                <w:rFonts w:hint="eastAsia"/>
                                <w:b/>
                                <w:sz w:val="18"/>
                              </w:rPr>
                              <w:t>通常価格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</w:rPr>
                              <w:t xml:space="preserve">　</w:t>
                            </w:r>
                            <w:r w:rsidRPr="004C57A8">
                              <w:rPr>
                                <w:rFonts w:hint="eastAsia"/>
                                <w:b/>
                                <w:sz w:val="18"/>
                              </w:rPr>
                              <w:t>1</w:t>
                            </w:r>
                            <w:r w:rsidRPr="004C57A8">
                              <w:rPr>
                                <w:rFonts w:hint="eastAsia"/>
                                <w:b/>
                                <w:sz w:val="18"/>
                              </w:rPr>
                              <w:t>合</w:t>
                            </w:r>
                            <w:r w:rsidRPr="004C57A8">
                              <w:rPr>
                                <w:rFonts w:hint="eastAsia"/>
                                <w:b/>
                                <w:sz w:val="18"/>
                              </w:rPr>
                              <w:t>1,000</w:t>
                            </w:r>
                            <w:r w:rsidRPr="004C57A8">
                              <w:rPr>
                                <w:rFonts w:hint="eastAsia"/>
                                <w:b/>
                                <w:sz w:val="18"/>
                              </w:rPr>
                              <w:t>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250A8" id="テキスト ボックス 55" o:spid="_x0000_s1054" type="#_x0000_t202" style="position:absolute;left:0;text-align:left;margin-left:6.9pt;margin-top:16.95pt;width:1in;height:24pt;z-index:251794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" filled="f" stroked="f" strokeweight=".5pt">
                <v:textbox inset="1mm,0,1mm,0">
                  <w:txbxContent>
                    <w:p w:rsidR="004C57A8" w:rsidRPr="004C57A8" w:rsidRDefault="004C57A8" w:rsidP="004C57A8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 w:rsidRPr="004C57A8">
                        <w:rPr>
                          <w:rFonts w:hint="eastAsia"/>
                          <w:b/>
                          <w:sz w:val="18"/>
                        </w:rPr>
                        <w:t>通常価格</w:t>
                      </w:r>
                      <w:r>
                        <w:rPr>
                          <w:rFonts w:hint="eastAsia"/>
                          <w:b/>
                          <w:sz w:val="18"/>
                        </w:rPr>
                        <w:t xml:space="preserve">　</w:t>
                      </w:r>
                      <w:r w:rsidRPr="004C57A8">
                        <w:rPr>
                          <w:rFonts w:hint="eastAsia"/>
                          <w:b/>
                          <w:sz w:val="18"/>
                        </w:rPr>
                        <w:t>1</w:t>
                      </w:r>
                      <w:r w:rsidRPr="004C57A8">
                        <w:rPr>
                          <w:rFonts w:hint="eastAsia"/>
                          <w:b/>
                          <w:sz w:val="18"/>
                        </w:rPr>
                        <w:t>合</w:t>
                      </w:r>
                      <w:r w:rsidRPr="004C57A8">
                        <w:rPr>
                          <w:rFonts w:hint="eastAsia"/>
                          <w:b/>
                          <w:sz w:val="18"/>
                        </w:rPr>
                        <w:t>1,000</w:t>
                      </w:r>
                      <w:r w:rsidRPr="004C57A8">
                        <w:rPr>
                          <w:rFonts w:hint="eastAsia"/>
                          <w:b/>
                          <w:sz w:val="18"/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</w:p>
    <w:p w:rsidR="004C57A8" w:rsidRDefault="004C57A8" w:rsidP="00D212F2">
      <w:pPr>
        <w:rPr>
          <w:b/>
          <w:sz w:val="22"/>
        </w:rPr>
      </w:pPr>
    </w:p>
    <w:p w:rsidR="004C57A8" w:rsidRDefault="00DB5CEC" w:rsidP="00D212F2">
      <w:pPr>
        <w:rPr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DB5345D" wp14:editId="5BA6C05B">
                <wp:simplePos x="0" y="0"/>
                <wp:positionH relativeFrom="column">
                  <wp:posOffset>5246370</wp:posOffset>
                </wp:positionH>
                <wp:positionV relativeFrom="paragraph">
                  <wp:posOffset>62865</wp:posOffset>
                </wp:positionV>
                <wp:extent cx="424815" cy="127000"/>
                <wp:effectExtent l="0" t="0" r="0" b="6350"/>
                <wp:wrapNone/>
                <wp:docPr id="71" name="二等辺三角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24815" cy="127000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C1A28" id="二等辺三角形 71" o:spid="_x0000_s1026" type="#_x0000_t5" style="position:absolute;left:0;text-align:left;margin-left:413.1pt;margin-top:4.95pt;width:33.45pt;height:10pt;rotation:180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" fillcolor="black [3213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72E448B" wp14:editId="35084809">
                <wp:simplePos x="0" y="0"/>
                <wp:positionH relativeFrom="column">
                  <wp:posOffset>3630295</wp:posOffset>
                </wp:positionH>
                <wp:positionV relativeFrom="paragraph">
                  <wp:posOffset>62865</wp:posOffset>
                </wp:positionV>
                <wp:extent cx="424815" cy="127000"/>
                <wp:effectExtent l="0" t="0" r="0" b="6350"/>
                <wp:wrapNone/>
                <wp:docPr id="68" name="二等辺三角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24815" cy="127000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AC8FC" id="二等辺三角形 68" o:spid="_x0000_s1026" type="#_x0000_t5" style="position:absolute;left:0;text-align:left;margin-left:285.85pt;margin-top:4.95pt;width:33.45pt;height:10pt;rotation:180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" fillcolor="black [3213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9C05C4F" wp14:editId="03A210C7">
                <wp:simplePos x="0" y="0"/>
                <wp:positionH relativeFrom="column">
                  <wp:posOffset>2068195</wp:posOffset>
                </wp:positionH>
                <wp:positionV relativeFrom="paragraph">
                  <wp:posOffset>62865</wp:posOffset>
                </wp:positionV>
                <wp:extent cx="424815" cy="127000"/>
                <wp:effectExtent l="0" t="0" r="0" b="6350"/>
                <wp:wrapNone/>
                <wp:docPr id="63" name="二等辺三角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24815" cy="127000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7F252" id="二等辺三角形 63" o:spid="_x0000_s1026" type="#_x0000_t5" style="position:absolute;left:0;text-align:left;margin-left:162.85pt;margin-top:4.95pt;width:33.45pt;height:10pt;rotation:180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" fillcolor="black [3213]" stroked="f" strokeweight="2pt"/>
            </w:pict>
          </mc:Fallback>
        </mc:AlternateContent>
      </w:r>
      <w:r w:rsidR="004C57A8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B6A601B" wp14:editId="3AF5E664">
                <wp:simplePos x="0" y="0"/>
                <wp:positionH relativeFrom="column">
                  <wp:posOffset>534670</wp:posOffset>
                </wp:positionH>
                <wp:positionV relativeFrom="paragraph">
                  <wp:posOffset>62865</wp:posOffset>
                </wp:positionV>
                <wp:extent cx="424815" cy="127000"/>
                <wp:effectExtent l="0" t="0" r="0" b="6350"/>
                <wp:wrapNone/>
                <wp:docPr id="60" name="二等辺三角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24815" cy="127000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BAFBF" id="二等辺三角形 60" o:spid="_x0000_s1026" type="#_x0000_t5" style="position:absolute;left:0;text-align:left;margin-left:42.1pt;margin-top:4.95pt;width:33.45pt;height:10pt;rotation:180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" fillcolor="black [3213]" stroked="f" strokeweight="2pt"/>
            </w:pict>
          </mc:Fallback>
        </mc:AlternateContent>
      </w:r>
    </w:p>
    <w:p w:rsidR="000E2BB2" w:rsidRDefault="00DB5CEC" w:rsidP="00D212F2">
      <w:pPr>
        <w:rPr>
          <w:rFonts w:hint="eastAsia"/>
          <w:b/>
          <w:sz w:val="22"/>
        </w:rPr>
      </w:pP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2B7BFEE" wp14:editId="5E4AAEBA">
                <wp:simplePos x="0" y="0"/>
                <wp:positionH relativeFrom="column">
                  <wp:posOffset>4895215</wp:posOffset>
                </wp:positionH>
                <wp:positionV relativeFrom="paragraph">
                  <wp:posOffset>24765</wp:posOffset>
                </wp:positionV>
                <wp:extent cx="914400" cy="304800"/>
                <wp:effectExtent l="0" t="0" r="16510" b="1905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5CEC" w:rsidRPr="00DB5CEC" w:rsidRDefault="00DB5CEC" w:rsidP="004C57A8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DB5CEC">
                              <w:rPr>
                                <w:rFonts w:hint="eastAsia"/>
                                <w:b/>
                                <w:sz w:val="22"/>
                              </w:rPr>
                              <w:t>半額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 </w:t>
                            </w:r>
                            <w:r w:rsidRPr="00DB5CEC">
                              <w:rPr>
                                <w:rFonts w:hint="eastAsia"/>
                                <w:b/>
                                <w:sz w:val="22"/>
                              </w:rPr>
                              <w:t>1</w:t>
                            </w:r>
                            <w:r w:rsidRPr="00DB5CEC">
                              <w:rPr>
                                <w:rFonts w:hint="eastAsia"/>
                                <w:b/>
                                <w:sz w:val="22"/>
                              </w:rPr>
                              <w:t>合</w:t>
                            </w:r>
                            <w:r w:rsidRPr="00DB5CEC">
                              <w:rPr>
                                <w:rFonts w:hint="eastAsia"/>
                                <w:b/>
                                <w:sz w:val="22"/>
                              </w:rPr>
                              <w:t>500</w:t>
                            </w:r>
                            <w:r w:rsidRPr="00DB5CEC">
                              <w:rPr>
                                <w:rFonts w:hint="eastAsia"/>
                                <w:b/>
                                <w:sz w:val="22"/>
                              </w:rPr>
                              <w:t>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7BFEE" id="テキスト ボックス 70" o:spid="_x0000_s1055" type="#_x0000_t202" style="position:absolute;left:0;text-align:left;margin-left:385.45pt;margin-top:1.95pt;width:1in;height:24pt;z-index:2518097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" filled="f" strokecolor="black [3213]" strokeweight=".5pt">
                <v:textbox inset="1mm,0,1mm,0">
                  <w:txbxContent>
                    <w:p w:rsidR="00DB5CEC" w:rsidRPr="00DB5CEC" w:rsidRDefault="00DB5CEC" w:rsidP="004C57A8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 w:rsidRPr="00DB5CEC">
                        <w:rPr>
                          <w:rFonts w:hint="eastAsia"/>
                          <w:b/>
                          <w:sz w:val="22"/>
                        </w:rPr>
                        <w:t>半額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 xml:space="preserve"> </w:t>
                      </w:r>
                      <w:r w:rsidRPr="00DB5CEC">
                        <w:rPr>
                          <w:rFonts w:hint="eastAsia"/>
                          <w:b/>
                          <w:sz w:val="22"/>
                        </w:rPr>
                        <w:t>1</w:t>
                      </w:r>
                      <w:r w:rsidRPr="00DB5CEC">
                        <w:rPr>
                          <w:rFonts w:hint="eastAsia"/>
                          <w:b/>
                          <w:sz w:val="22"/>
                        </w:rPr>
                        <w:t>合</w:t>
                      </w:r>
                      <w:r w:rsidRPr="00DB5CEC">
                        <w:rPr>
                          <w:rFonts w:hint="eastAsia"/>
                          <w:b/>
                          <w:sz w:val="22"/>
                        </w:rPr>
                        <w:t>500</w:t>
                      </w:r>
                      <w:r w:rsidRPr="00DB5CEC">
                        <w:rPr>
                          <w:rFonts w:hint="eastAsia"/>
                          <w:b/>
                          <w:sz w:val="22"/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21E0849" wp14:editId="0530CCE3">
                <wp:simplePos x="0" y="0"/>
                <wp:positionH relativeFrom="column">
                  <wp:posOffset>3279140</wp:posOffset>
                </wp:positionH>
                <wp:positionV relativeFrom="paragraph">
                  <wp:posOffset>24765</wp:posOffset>
                </wp:positionV>
                <wp:extent cx="914400" cy="304800"/>
                <wp:effectExtent l="0" t="0" r="16510" b="1905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5CEC" w:rsidRPr="00DB5CEC" w:rsidRDefault="00DB5CEC" w:rsidP="004C57A8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DB5CEC">
                              <w:rPr>
                                <w:rFonts w:hint="eastAsia"/>
                                <w:b/>
                                <w:sz w:val="22"/>
                              </w:rPr>
                              <w:t>半額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 </w:t>
                            </w:r>
                            <w:r w:rsidRPr="00DB5CEC">
                              <w:rPr>
                                <w:rFonts w:hint="eastAsia"/>
                                <w:b/>
                                <w:sz w:val="22"/>
                              </w:rPr>
                              <w:t>1</w:t>
                            </w:r>
                            <w:r w:rsidRPr="00DB5CEC">
                              <w:rPr>
                                <w:rFonts w:hint="eastAsia"/>
                                <w:b/>
                                <w:sz w:val="22"/>
                              </w:rPr>
                              <w:t>合</w:t>
                            </w:r>
                            <w:r w:rsidRPr="00DB5CEC">
                              <w:rPr>
                                <w:rFonts w:hint="eastAsia"/>
                                <w:b/>
                                <w:sz w:val="22"/>
                              </w:rPr>
                              <w:t>500</w:t>
                            </w:r>
                            <w:r w:rsidRPr="00DB5CEC">
                              <w:rPr>
                                <w:rFonts w:hint="eastAsia"/>
                                <w:b/>
                                <w:sz w:val="22"/>
                              </w:rPr>
                              <w:t>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E0849" id="テキスト ボックス 67" o:spid="_x0000_s1056" type="#_x0000_t202" style="position:absolute;left:0;text-align:left;margin-left:258.2pt;margin-top:1.95pt;width:1in;height:24pt;z-index:2518056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" filled="f" strokecolor="black [3213]" strokeweight=".5pt">
                <v:textbox inset="1mm,0,1mm,0">
                  <w:txbxContent>
                    <w:p w:rsidR="00DB5CEC" w:rsidRPr="00DB5CEC" w:rsidRDefault="00DB5CEC" w:rsidP="004C57A8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 w:rsidRPr="00DB5CEC">
                        <w:rPr>
                          <w:rFonts w:hint="eastAsia"/>
                          <w:b/>
                          <w:sz w:val="22"/>
                        </w:rPr>
                        <w:t>半額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 xml:space="preserve"> </w:t>
                      </w:r>
                      <w:r w:rsidRPr="00DB5CEC">
                        <w:rPr>
                          <w:rFonts w:hint="eastAsia"/>
                          <w:b/>
                          <w:sz w:val="22"/>
                        </w:rPr>
                        <w:t>1</w:t>
                      </w:r>
                      <w:r w:rsidRPr="00DB5CEC">
                        <w:rPr>
                          <w:rFonts w:hint="eastAsia"/>
                          <w:b/>
                          <w:sz w:val="22"/>
                        </w:rPr>
                        <w:t>合</w:t>
                      </w:r>
                      <w:r w:rsidRPr="00DB5CEC">
                        <w:rPr>
                          <w:rFonts w:hint="eastAsia"/>
                          <w:b/>
                          <w:sz w:val="22"/>
                        </w:rPr>
                        <w:t>500</w:t>
                      </w:r>
                      <w:r w:rsidRPr="00DB5CEC">
                        <w:rPr>
                          <w:rFonts w:hint="eastAsia"/>
                          <w:b/>
                          <w:sz w:val="22"/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C30D763" wp14:editId="38C3D046">
                <wp:simplePos x="0" y="0"/>
                <wp:positionH relativeFrom="column">
                  <wp:posOffset>1717040</wp:posOffset>
                </wp:positionH>
                <wp:positionV relativeFrom="paragraph">
                  <wp:posOffset>24765</wp:posOffset>
                </wp:positionV>
                <wp:extent cx="914400" cy="304800"/>
                <wp:effectExtent l="0" t="0" r="16510" b="1905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5CEC" w:rsidRPr="00DB5CEC" w:rsidRDefault="00DB5CEC" w:rsidP="004C57A8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DB5CEC">
                              <w:rPr>
                                <w:rFonts w:hint="eastAsia"/>
                                <w:b/>
                                <w:sz w:val="22"/>
                              </w:rPr>
                              <w:t>半額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 </w:t>
                            </w:r>
                            <w:r w:rsidRPr="00DB5CEC">
                              <w:rPr>
                                <w:rFonts w:hint="eastAsia"/>
                                <w:b/>
                                <w:sz w:val="22"/>
                              </w:rPr>
                              <w:t>1</w:t>
                            </w:r>
                            <w:r w:rsidRPr="00DB5CEC">
                              <w:rPr>
                                <w:rFonts w:hint="eastAsia"/>
                                <w:b/>
                                <w:sz w:val="22"/>
                              </w:rPr>
                              <w:t>合</w:t>
                            </w:r>
                            <w:r w:rsidRPr="00DB5CEC">
                              <w:rPr>
                                <w:rFonts w:hint="eastAsia"/>
                                <w:b/>
                                <w:sz w:val="22"/>
                              </w:rPr>
                              <w:t>500</w:t>
                            </w:r>
                            <w:r w:rsidRPr="00DB5CEC">
                              <w:rPr>
                                <w:rFonts w:hint="eastAsia"/>
                                <w:b/>
                                <w:sz w:val="22"/>
                              </w:rPr>
                              <w:t>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0D763" id="テキスト ボックス 62" o:spid="_x0000_s1057" type="#_x0000_t202" style="position:absolute;left:0;text-align:left;margin-left:135.2pt;margin-top:1.95pt;width:1in;height:24pt;z-index:2518016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" filled="f" strokecolor="black [3213]" strokeweight=".5pt">
                <v:textbox inset="1mm,0,1mm,0">
                  <w:txbxContent>
                    <w:p w:rsidR="00DB5CEC" w:rsidRPr="00DB5CEC" w:rsidRDefault="00DB5CEC" w:rsidP="004C57A8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 w:rsidRPr="00DB5CEC">
                        <w:rPr>
                          <w:rFonts w:hint="eastAsia"/>
                          <w:b/>
                          <w:sz w:val="22"/>
                        </w:rPr>
                        <w:t>半額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 xml:space="preserve"> </w:t>
                      </w:r>
                      <w:r w:rsidRPr="00DB5CEC">
                        <w:rPr>
                          <w:rFonts w:hint="eastAsia"/>
                          <w:b/>
                          <w:sz w:val="22"/>
                        </w:rPr>
                        <w:t>1</w:t>
                      </w:r>
                      <w:r w:rsidRPr="00DB5CEC">
                        <w:rPr>
                          <w:rFonts w:hint="eastAsia"/>
                          <w:b/>
                          <w:sz w:val="22"/>
                        </w:rPr>
                        <w:t>合</w:t>
                      </w:r>
                      <w:r w:rsidRPr="00DB5CEC">
                        <w:rPr>
                          <w:rFonts w:hint="eastAsia"/>
                          <w:b/>
                          <w:sz w:val="22"/>
                        </w:rPr>
                        <w:t>500</w:t>
                      </w:r>
                      <w:r w:rsidRPr="00DB5CEC">
                        <w:rPr>
                          <w:rFonts w:hint="eastAsia"/>
                          <w:b/>
                          <w:sz w:val="22"/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 w:rsidR="004C57A8"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B19E911" wp14:editId="3C0F10A3">
                <wp:simplePos x="0" y="0"/>
                <wp:positionH relativeFrom="column">
                  <wp:posOffset>183515</wp:posOffset>
                </wp:positionH>
                <wp:positionV relativeFrom="paragraph">
                  <wp:posOffset>24765</wp:posOffset>
                </wp:positionV>
                <wp:extent cx="914400" cy="304800"/>
                <wp:effectExtent l="0" t="0" r="16510" b="1905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57A8" w:rsidRPr="00DB5CEC" w:rsidRDefault="00DB5CEC" w:rsidP="004C57A8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DB5CEC">
                              <w:rPr>
                                <w:rFonts w:hint="eastAsia"/>
                                <w:b/>
                                <w:sz w:val="22"/>
                              </w:rPr>
                              <w:t>半額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 </w:t>
                            </w:r>
                            <w:r w:rsidR="004C57A8" w:rsidRPr="00DB5CEC">
                              <w:rPr>
                                <w:rFonts w:hint="eastAsia"/>
                                <w:b/>
                                <w:sz w:val="22"/>
                              </w:rPr>
                              <w:t>1</w:t>
                            </w:r>
                            <w:r w:rsidR="004C57A8" w:rsidRPr="00DB5CEC">
                              <w:rPr>
                                <w:rFonts w:hint="eastAsia"/>
                                <w:b/>
                                <w:sz w:val="22"/>
                              </w:rPr>
                              <w:t>合</w:t>
                            </w:r>
                            <w:r w:rsidRPr="00DB5CEC">
                              <w:rPr>
                                <w:rFonts w:hint="eastAsia"/>
                                <w:b/>
                                <w:sz w:val="22"/>
                              </w:rPr>
                              <w:t>5</w:t>
                            </w:r>
                            <w:r w:rsidR="004C57A8" w:rsidRPr="00DB5CEC">
                              <w:rPr>
                                <w:rFonts w:hint="eastAsia"/>
                                <w:b/>
                                <w:sz w:val="22"/>
                              </w:rPr>
                              <w:t>00</w:t>
                            </w:r>
                            <w:r w:rsidR="004C57A8" w:rsidRPr="00DB5CEC">
                              <w:rPr>
                                <w:rFonts w:hint="eastAsia"/>
                                <w:b/>
                                <w:sz w:val="22"/>
                              </w:rPr>
                              <w:t>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9E911" id="テキスト ボックス 59" o:spid="_x0000_s1058" type="#_x0000_t202" style="position:absolute;left:0;text-align:left;margin-left:14.45pt;margin-top:1.95pt;width:1in;height:24pt;z-index:251796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" filled="f" strokecolor="black [3213]" strokeweight=".5pt">
                <v:textbox inset="1mm,0,1mm,0">
                  <w:txbxContent>
                    <w:p w:rsidR="004C57A8" w:rsidRPr="00DB5CEC" w:rsidRDefault="00DB5CEC" w:rsidP="004C57A8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 w:rsidRPr="00DB5CEC">
                        <w:rPr>
                          <w:rFonts w:hint="eastAsia"/>
                          <w:b/>
                          <w:sz w:val="22"/>
                        </w:rPr>
                        <w:t>半額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 xml:space="preserve"> </w:t>
                      </w:r>
                      <w:r w:rsidR="004C57A8" w:rsidRPr="00DB5CEC">
                        <w:rPr>
                          <w:rFonts w:hint="eastAsia"/>
                          <w:b/>
                          <w:sz w:val="22"/>
                        </w:rPr>
                        <w:t>1</w:t>
                      </w:r>
                      <w:r w:rsidR="004C57A8" w:rsidRPr="00DB5CEC">
                        <w:rPr>
                          <w:rFonts w:hint="eastAsia"/>
                          <w:b/>
                          <w:sz w:val="22"/>
                        </w:rPr>
                        <w:t>合</w:t>
                      </w:r>
                      <w:r w:rsidRPr="00DB5CEC">
                        <w:rPr>
                          <w:rFonts w:hint="eastAsia"/>
                          <w:b/>
                          <w:sz w:val="22"/>
                        </w:rPr>
                        <w:t>5</w:t>
                      </w:r>
                      <w:r w:rsidR="004C57A8" w:rsidRPr="00DB5CEC">
                        <w:rPr>
                          <w:rFonts w:hint="eastAsia"/>
                          <w:b/>
                          <w:sz w:val="22"/>
                        </w:rPr>
                        <w:t>00</w:t>
                      </w:r>
                      <w:r w:rsidR="004C57A8" w:rsidRPr="00DB5CEC">
                        <w:rPr>
                          <w:rFonts w:hint="eastAsia"/>
                          <w:b/>
                          <w:sz w:val="22"/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p w:rsidR="000E2BB2" w:rsidRDefault="000E2BB2" w:rsidP="00D212F2">
      <w:pPr>
        <w:rPr>
          <w:b/>
          <w:sz w:val="22"/>
        </w:rPr>
      </w:pPr>
    </w:p>
    <w:p w:rsidR="007523C3" w:rsidRDefault="007523C3" w:rsidP="00D212F2">
      <w:pPr>
        <w:rPr>
          <w:b/>
          <w:sz w:val="22"/>
        </w:rPr>
      </w:pPr>
    </w:p>
    <w:p w:rsidR="007523C3" w:rsidRDefault="007523C3" w:rsidP="00D212F2">
      <w:pPr>
        <w:rPr>
          <w:rFonts w:hint="eastAsia"/>
          <w:b/>
          <w:sz w:val="22"/>
        </w:rPr>
      </w:pPr>
      <w:r>
        <w:rPr>
          <w:b/>
          <w:sz w:val="22"/>
        </w:rPr>
        <w:pict>
          <v:shape id="_x0000_i1077" type="#_x0000_t75" style="width:115.55pt;height:118.9pt">
            <v:imagedata r:id="rId22" o:title="天の戸"/>
          </v:shape>
        </w:pict>
      </w:r>
      <w:r>
        <w:rPr>
          <w:b/>
          <w:sz w:val="22"/>
        </w:rPr>
        <w:pict>
          <v:shape id="_x0000_i1078" type="#_x0000_t75" style="width:121.4pt;height:118.05pt">
            <v:imagedata r:id="rId23" o:title="蒼田"/>
          </v:shape>
        </w:pict>
      </w:r>
      <w:r>
        <w:rPr>
          <w:b/>
          <w:sz w:val="22"/>
        </w:rPr>
        <w:pict>
          <v:shape id="_x0000_i1107" type="#_x0000_t75" style="width:127.25pt;height:118.9pt">
            <v:imagedata r:id="rId24" o:title="赤面"/>
          </v:shape>
        </w:pict>
      </w:r>
      <w:r>
        <w:rPr>
          <w:b/>
          <w:sz w:val="22"/>
        </w:rPr>
        <w:pict>
          <v:shape id="_x0000_i1108" type="#_x0000_t75" style="width:120.55pt;height:118.9pt">
            <v:imagedata r:id="rId25" o:title="まる田"/>
          </v:shape>
        </w:pict>
      </w:r>
    </w:p>
    <w:p w:rsidR="00B70E31" w:rsidRDefault="000E2BB2" w:rsidP="00D212F2">
      <w:pPr>
        <w:rPr>
          <w:b/>
          <w:sz w:val="22"/>
        </w:rPr>
      </w:pP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20147E6" wp14:editId="26300FCF">
                <wp:simplePos x="0" y="0"/>
                <wp:positionH relativeFrom="column">
                  <wp:posOffset>4993005</wp:posOffset>
                </wp:positionH>
                <wp:positionV relativeFrom="paragraph">
                  <wp:posOffset>10160</wp:posOffset>
                </wp:positionV>
                <wp:extent cx="914400" cy="304800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57A8" w:rsidRPr="00DB5CEC" w:rsidRDefault="00DB5CEC" w:rsidP="004C57A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B5CEC">
                              <w:rPr>
                                <w:sz w:val="18"/>
                                <w:szCs w:val="18"/>
                              </w:rPr>
                              <w:t>北の錦　まる田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147E6" id="テキスト ボックス 54" o:spid="_x0000_s1059" type="#_x0000_t202" style="position:absolute;left:0;text-align:left;margin-left:393.15pt;margin-top:.8pt;width:1in;height:24pt;z-index:251792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" filled="f" stroked="f" strokeweight=".5pt">
                <v:textbox inset="1mm,0,1mm,0">
                  <w:txbxContent>
                    <w:p w:rsidR="004C57A8" w:rsidRPr="00DB5CEC" w:rsidRDefault="00DB5CEC" w:rsidP="004C57A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DB5CEC">
                        <w:rPr>
                          <w:sz w:val="18"/>
                          <w:szCs w:val="18"/>
                        </w:rPr>
                        <w:t>北の錦　まる田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906348D" wp14:editId="4E1AA9F0">
                <wp:simplePos x="0" y="0"/>
                <wp:positionH relativeFrom="column">
                  <wp:posOffset>4799330</wp:posOffset>
                </wp:positionH>
                <wp:positionV relativeFrom="paragraph">
                  <wp:posOffset>227330</wp:posOffset>
                </wp:positionV>
                <wp:extent cx="914400" cy="304800"/>
                <wp:effectExtent l="0" t="0" r="0" b="0"/>
                <wp:wrapNone/>
                <wp:docPr id="8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5CEC" w:rsidRPr="004C57A8" w:rsidRDefault="00DB5CEC" w:rsidP="004C57A8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4C57A8">
                              <w:rPr>
                                <w:rFonts w:hint="eastAsia"/>
                                <w:b/>
                                <w:sz w:val="18"/>
                              </w:rPr>
                              <w:t>通常価格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</w:rPr>
                              <w:t xml:space="preserve">　</w:t>
                            </w:r>
                            <w:r w:rsidRPr="004C57A8">
                              <w:rPr>
                                <w:rFonts w:hint="eastAsia"/>
                                <w:b/>
                                <w:sz w:val="18"/>
                              </w:rPr>
                              <w:t>1</w:t>
                            </w:r>
                            <w:r w:rsidRPr="004C57A8">
                              <w:rPr>
                                <w:rFonts w:hint="eastAsia"/>
                                <w:b/>
                                <w:sz w:val="18"/>
                              </w:rPr>
                              <w:t>合</w:t>
                            </w:r>
                            <w:r w:rsidRPr="004C57A8">
                              <w:rPr>
                                <w:rFonts w:hint="eastAsia"/>
                                <w:b/>
                                <w:sz w:val="18"/>
                              </w:rPr>
                              <w:t>1,000</w:t>
                            </w:r>
                            <w:r w:rsidRPr="004C57A8">
                              <w:rPr>
                                <w:rFonts w:hint="eastAsia"/>
                                <w:b/>
                                <w:sz w:val="18"/>
                              </w:rPr>
                              <w:t>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6348D" id="テキスト ボックス 85" o:spid="_x0000_s1060" type="#_x0000_t202" style="position:absolute;left:0;text-align:left;margin-left:377.9pt;margin-top:17.9pt;width:1in;height:24pt;z-index:2518220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" filled="f" stroked="f" strokeweight=".5pt">
                <v:textbox inset="1mm,0,1mm,0">
                  <w:txbxContent>
                    <w:p w:rsidR="00DB5CEC" w:rsidRPr="004C57A8" w:rsidRDefault="00DB5CEC" w:rsidP="004C57A8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 w:rsidRPr="004C57A8">
                        <w:rPr>
                          <w:rFonts w:hint="eastAsia"/>
                          <w:b/>
                          <w:sz w:val="18"/>
                        </w:rPr>
                        <w:t>通常価格</w:t>
                      </w:r>
                      <w:r>
                        <w:rPr>
                          <w:rFonts w:hint="eastAsia"/>
                          <w:b/>
                          <w:sz w:val="18"/>
                        </w:rPr>
                        <w:t xml:space="preserve">　</w:t>
                      </w:r>
                      <w:r w:rsidRPr="004C57A8">
                        <w:rPr>
                          <w:rFonts w:hint="eastAsia"/>
                          <w:b/>
                          <w:sz w:val="18"/>
                        </w:rPr>
                        <w:t>1</w:t>
                      </w:r>
                      <w:r w:rsidRPr="004C57A8">
                        <w:rPr>
                          <w:rFonts w:hint="eastAsia"/>
                          <w:b/>
                          <w:sz w:val="18"/>
                        </w:rPr>
                        <w:t>合</w:t>
                      </w:r>
                      <w:r w:rsidRPr="004C57A8">
                        <w:rPr>
                          <w:rFonts w:hint="eastAsia"/>
                          <w:b/>
                          <w:sz w:val="18"/>
                        </w:rPr>
                        <w:t>1,000</w:t>
                      </w:r>
                      <w:r w:rsidRPr="004C57A8">
                        <w:rPr>
                          <w:rFonts w:hint="eastAsia"/>
                          <w:b/>
                          <w:sz w:val="18"/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FF6362C" wp14:editId="53893BF5">
                <wp:simplePos x="0" y="0"/>
                <wp:positionH relativeFrom="column">
                  <wp:posOffset>3183255</wp:posOffset>
                </wp:positionH>
                <wp:positionV relativeFrom="paragraph">
                  <wp:posOffset>226695</wp:posOffset>
                </wp:positionV>
                <wp:extent cx="914400" cy="304800"/>
                <wp:effectExtent l="0" t="0" r="0" b="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5CEC" w:rsidRPr="004C57A8" w:rsidRDefault="00DB5CEC" w:rsidP="004C57A8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4C57A8">
                              <w:rPr>
                                <w:rFonts w:hint="eastAsia"/>
                                <w:b/>
                                <w:sz w:val="18"/>
                              </w:rPr>
                              <w:t>通常価格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</w:rPr>
                              <w:t xml:space="preserve">　</w:t>
                            </w:r>
                            <w:r w:rsidRPr="004C57A8">
                              <w:rPr>
                                <w:rFonts w:hint="eastAsia"/>
                                <w:b/>
                                <w:sz w:val="18"/>
                              </w:rPr>
                              <w:t>1</w:t>
                            </w:r>
                            <w:r w:rsidRPr="004C57A8">
                              <w:rPr>
                                <w:rFonts w:hint="eastAsia"/>
                                <w:b/>
                                <w:sz w:val="18"/>
                              </w:rPr>
                              <w:t>合</w:t>
                            </w:r>
                            <w:r w:rsidRPr="004C57A8">
                              <w:rPr>
                                <w:rFonts w:hint="eastAsia"/>
                                <w:b/>
                                <w:sz w:val="18"/>
                              </w:rPr>
                              <w:t>1,000</w:t>
                            </w:r>
                            <w:r w:rsidRPr="004C57A8">
                              <w:rPr>
                                <w:rFonts w:hint="eastAsia"/>
                                <w:b/>
                                <w:sz w:val="18"/>
                              </w:rPr>
                              <w:t>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6362C" id="テキスト ボックス 82" o:spid="_x0000_s1061" type="#_x0000_t202" style="position:absolute;left:0;text-align:left;margin-left:250.65pt;margin-top:17.85pt;width:1in;height:24pt;z-index:2518190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" filled="f" stroked="f" strokeweight=".5pt">
                <v:textbox inset="1mm,0,1mm,0">
                  <w:txbxContent>
                    <w:p w:rsidR="00DB5CEC" w:rsidRPr="004C57A8" w:rsidRDefault="00DB5CEC" w:rsidP="004C57A8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 w:rsidRPr="004C57A8">
                        <w:rPr>
                          <w:rFonts w:hint="eastAsia"/>
                          <w:b/>
                          <w:sz w:val="18"/>
                        </w:rPr>
                        <w:t>通常価格</w:t>
                      </w:r>
                      <w:r>
                        <w:rPr>
                          <w:rFonts w:hint="eastAsia"/>
                          <w:b/>
                          <w:sz w:val="18"/>
                        </w:rPr>
                        <w:t xml:space="preserve">　</w:t>
                      </w:r>
                      <w:r w:rsidRPr="004C57A8">
                        <w:rPr>
                          <w:rFonts w:hint="eastAsia"/>
                          <w:b/>
                          <w:sz w:val="18"/>
                        </w:rPr>
                        <w:t>1</w:t>
                      </w:r>
                      <w:r w:rsidRPr="004C57A8">
                        <w:rPr>
                          <w:rFonts w:hint="eastAsia"/>
                          <w:b/>
                          <w:sz w:val="18"/>
                        </w:rPr>
                        <w:t>合</w:t>
                      </w:r>
                      <w:r w:rsidRPr="004C57A8">
                        <w:rPr>
                          <w:rFonts w:hint="eastAsia"/>
                          <w:b/>
                          <w:sz w:val="18"/>
                        </w:rPr>
                        <w:t>1,000</w:t>
                      </w:r>
                      <w:r w:rsidRPr="004C57A8">
                        <w:rPr>
                          <w:rFonts w:hint="eastAsia"/>
                          <w:b/>
                          <w:sz w:val="18"/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2CDF727" wp14:editId="428F6224">
                <wp:simplePos x="0" y="0"/>
                <wp:positionH relativeFrom="column">
                  <wp:posOffset>1621155</wp:posOffset>
                </wp:positionH>
                <wp:positionV relativeFrom="paragraph">
                  <wp:posOffset>226695</wp:posOffset>
                </wp:positionV>
                <wp:extent cx="914400" cy="304800"/>
                <wp:effectExtent l="0" t="0" r="0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5CEC" w:rsidRPr="004C57A8" w:rsidRDefault="00DB5CEC" w:rsidP="004C57A8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4C57A8">
                              <w:rPr>
                                <w:rFonts w:hint="eastAsia"/>
                                <w:b/>
                                <w:sz w:val="18"/>
                              </w:rPr>
                              <w:t>通常価格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</w:rPr>
                              <w:t xml:space="preserve">　</w:t>
                            </w:r>
                            <w:r w:rsidRPr="004C57A8">
                              <w:rPr>
                                <w:rFonts w:hint="eastAsia"/>
                                <w:b/>
                                <w:sz w:val="18"/>
                              </w:rPr>
                              <w:t>1</w:t>
                            </w:r>
                            <w:r w:rsidRPr="004C57A8">
                              <w:rPr>
                                <w:rFonts w:hint="eastAsia"/>
                                <w:b/>
                                <w:sz w:val="18"/>
                              </w:rPr>
                              <w:t>合</w:t>
                            </w:r>
                            <w:r w:rsidRPr="004C57A8">
                              <w:rPr>
                                <w:rFonts w:hint="eastAsia"/>
                                <w:b/>
                                <w:sz w:val="18"/>
                              </w:rPr>
                              <w:t>1,000</w:t>
                            </w:r>
                            <w:r w:rsidRPr="004C57A8">
                              <w:rPr>
                                <w:rFonts w:hint="eastAsia"/>
                                <w:b/>
                                <w:sz w:val="18"/>
                              </w:rPr>
                              <w:t>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DF727" id="テキスト ボックス 78" o:spid="_x0000_s1062" type="#_x0000_t202" style="position:absolute;left:0;text-align:left;margin-left:127.65pt;margin-top:17.85pt;width:1in;height:24pt;z-index:2518159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" filled="f" stroked="f" strokeweight=".5pt">
                <v:textbox inset="1mm,0,1mm,0">
                  <w:txbxContent>
                    <w:p w:rsidR="00DB5CEC" w:rsidRPr="004C57A8" w:rsidRDefault="00DB5CEC" w:rsidP="004C57A8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 w:rsidRPr="004C57A8">
                        <w:rPr>
                          <w:rFonts w:hint="eastAsia"/>
                          <w:b/>
                          <w:sz w:val="18"/>
                        </w:rPr>
                        <w:t>通常価格</w:t>
                      </w:r>
                      <w:r>
                        <w:rPr>
                          <w:rFonts w:hint="eastAsia"/>
                          <w:b/>
                          <w:sz w:val="18"/>
                        </w:rPr>
                        <w:t xml:space="preserve">　</w:t>
                      </w:r>
                      <w:r w:rsidRPr="004C57A8">
                        <w:rPr>
                          <w:rFonts w:hint="eastAsia"/>
                          <w:b/>
                          <w:sz w:val="18"/>
                        </w:rPr>
                        <w:t>1</w:t>
                      </w:r>
                      <w:r w:rsidRPr="004C57A8">
                        <w:rPr>
                          <w:rFonts w:hint="eastAsia"/>
                          <w:b/>
                          <w:sz w:val="18"/>
                        </w:rPr>
                        <w:t>合</w:t>
                      </w:r>
                      <w:r w:rsidRPr="004C57A8">
                        <w:rPr>
                          <w:rFonts w:hint="eastAsia"/>
                          <w:b/>
                          <w:sz w:val="18"/>
                        </w:rPr>
                        <w:t>1,000</w:t>
                      </w:r>
                      <w:r w:rsidRPr="004C57A8">
                        <w:rPr>
                          <w:rFonts w:hint="eastAsia"/>
                          <w:b/>
                          <w:sz w:val="18"/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1B4EA27" wp14:editId="6487A34C">
                <wp:simplePos x="0" y="0"/>
                <wp:positionH relativeFrom="column">
                  <wp:posOffset>87630</wp:posOffset>
                </wp:positionH>
                <wp:positionV relativeFrom="paragraph">
                  <wp:posOffset>226798</wp:posOffset>
                </wp:positionV>
                <wp:extent cx="914400" cy="304800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5CEC" w:rsidRPr="004C57A8" w:rsidRDefault="00DB5CEC" w:rsidP="004C57A8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4C57A8">
                              <w:rPr>
                                <w:rFonts w:hint="eastAsia"/>
                                <w:b/>
                                <w:sz w:val="18"/>
                              </w:rPr>
                              <w:t>通常価格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</w:rPr>
                              <w:t xml:space="preserve">　</w:t>
                            </w:r>
                            <w:r w:rsidRPr="004C57A8">
                              <w:rPr>
                                <w:rFonts w:hint="eastAsia"/>
                                <w:b/>
                                <w:sz w:val="18"/>
                              </w:rPr>
                              <w:t>1</w:t>
                            </w:r>
                            <w:r w:rsidRPr="004C57A8">
                              <w:rPr>
                                <w:rFonts w:hint="eastAsia"/>
                                <w:b/>
                                <w:sz w:val="18"/>
                              </w:rPr>
                              <w:t>合</w:t>
                            </w:r>
                            <w:r w:rsidRPr="004C57A8">
                              <w:rPr>
                                <w:rFonts w:hint="eastAsia"/>
                                <w:b/>
                                <w:sz w:val="18"/>
                              </w:rPr>
                              <w:t>1,000</w:t>
                            </w:r>
                            <w:r w:rsidRPr="004C57A8">
                              <w:rPr>
                                <w:rFonts w:hint="eastAsia"/>
                                <w:b/>
                                <w:sz w:val="18"/>
                              </w:rPr>
                              <w:t>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4EA27" id="テキスト ボックス 72" o:spid="_x0000_s1063" type="#_x0000_t202" style="position:absolute;left:0;text-align:left;margin-left:6.9pt;margin-top:17.85pt;width:1in;height:24pt;z-index:2518128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" filled="f" stroked="f" strokeweight=".5pt">
                <v:textbox inset="1mm,0,1mm,0">
                  <w:txbxContent>
                    <w:p w:rsidR="00DB5CEC" w:rsidRPr="004C57A8" w:rsidRDefault="00DB5CEC" w:rsidP="004C57A8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 w:rsidRPr="004C57A8">
                        <w:rPr>
                          <w:rFonts w:hint="eastAsia"/>
                          <w:b/>
                          <w:sz w:val="18"/>
                        </w:rPr>
                        <w:t>通常価格</w:t>
                      </w:r>
                      <w:r>
                        <w:rPr>
                          <w:rFonts w:hint="eastAsia"/>
                          <w:b/>
                          <w:sz w:val="18"/>
                        </w:rPr>
                        <w:t xml:space="preserve">　</w:t>
                      </w:r>
                      <w:r w:rsidRPr="004C57A8">
                        <w:rPr>
                          <w:rFonts w:hint="eastAsia"/>
                          <w:b/>
                          <w:sz w:val="18"/>
                        </w:rPr>
                        <w:t>1</w:t>
                      </w:r>
                      <w:r w:rsidRPr="004C57A8">
                        <w:rPr>
                          <w:rFonts w:hint="eastAsia"/>
                          <w:b/>
                          <w:sz w:val="18"/>
                        </w:rPr>
                        <w:t>合</w:t>
                      </w:r>
                      <w:r w:rsidRPr="004C57A8">
                        <w:rPr>
                          <w:rFonts w:hint="eastAsia"/>
                          <w:b/>
                          <w:sz w:val="18"/>
                        </w:rPr>
                        <w:t>1,000</w:t>
                      </w:r>
                      <w:r w:rsidRPr="004C57A8">
                        <w:rPr>
                          <w:rFonts w:hint="eastAsia"/>
                          <w:b/>
                          <w:sz w:val="18"/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 w:rsidR="00DB5CEC"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2907F3D" wp14:editId="3C6E1ED4">
                <wp:simplePos x="0" y="0"/>
                <wp:positionH relativeFrom="column">
                  <wp:posOffset>3488055</wp:posOffset>
                </wp:positionH>
                <wp:positionV relativeFrom="paragraph">
                  <wp:posOffset>5715</wp:posOffset>
                </wp:positionV>
                <wp:extent cx="914400" cy="304800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57A8" w:rsidRPr="00DB5CEC" w:rsidRDefault="00DB5CEC" w:rsidP="004C57A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B5CEC">
                              <w:rPr>
                                <w:sz w:val="18"/>
                                <w:szCs w:val="18"/>
                              </w:rPr>
                              <w:t>百十朗　赤面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07F3D" id="テキスト ボックス 53" o:spid="_x0000_s1064" type="#_x0000_t202" style="position:absolute;left:0;text-align:left;margin-left:274.65pt;margin-top:.45pt;width:1in;height:24pt;z-index:251791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" filled="f" stroked="f" strokeweight=".5pt">
                <v:textbox inset="1mm,0,1mm,0">
                  <w:txbxContent>
                    <w:p w:rsidR="004C57A8" w:rsidRPr="00DB5CEC" w:rsidRDefault="00DB5CEC" w:rsidP="004C57A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DB5CEC">
                        <w:rPr>
                          <w:sz w:val="18"/>
                          <w:szCs w:val="18"/>
                        </w:rPr>
                        <w:t>百十朗　赤面</w:t>
                      </w:r>
                    </w:p>
                  </w:txbxContent>
                </v:textbox>
              </v:shape>
            </w:pict>
          </mc:Fallback>
        </mc:AlternateContent>
      </w:r>
      <w:r w:rsidR="00DB5CEC"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7A1726C" wp14:editId="37AF770C">
                <wp:simplePos x="0" y="0"/>
                <wp:positionH relativeFrom="column">
                  <wp:posOffset>2087880</wp:posOffset>
                </wp:positionH>
                <wp:positionV relativeFrom="paragraph">
                  <wp:posOffset>5715</wp:posOffset>
                </wp:positionV>
                <wp:extent cx="914400" cy="3048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57A8" w:rsidRPr="00DB5CEC" w:rsidRDefault="00DB5CEC" w:rsidP="004C57A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B5CEC">
                              <w:rPr>
                                <w:sz w:val="18"/>
                                <w:szCs w:val="18"/>
                              </w:rPr>
                              <w:t>蒼田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1726C" id="テキスト ボックス 48" o:spid="_x0000_s1065" type="#_x0000_t202" style="position:absolute;left:0;text-align:left;margin-left:164.4pt;margin-top:.45pt;width:1in;height:24pt;z-index:251790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" filled="f" stroked="f" strokeweight=".5pt">
                <v:textbox inset="1mm,0,1mm,0">
                  <w:txbxContent>
                    <w:p w:rsidR="004C57A8" w:rsidRPr="00DB5CEC" w:rsidRDefault="00DB5CEC" w:rsidP="004C57A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DB5CEC">
                        <w:rPr>
                          <w:sz w:val="18"/>
                          <w:szCs w:val="18"/>
                        </w:rPr>
                        <w:t>蒼田</w:t>
                      </w:r>
                    </w:p>
                  </w:txbxContent>
                </v:textbox>
              </v:shape>
            </w:pict>
          </mc:Fallback>
        </mc:AlternateContent>
      </w:r>
      <w:r w:rsidR="00DB5CEC"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176CAB8" wp14:editId="254BDA00">
                <wp:simplePos x="0" y="0"/>
                <wp:positionH relativeFrom="column">
                  <wp:posOffset>354330</wp:posOffset>
                </wp:positionH>
                <wp:positionV relativeFrom="paragraph">
                  <wp:posOffset>5715</wp:posOffset>
                </wp:positionV>
                <wp:extent cx="914400" cy="304800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57A8" w:rsidRPr="00DB5CEC" w:rsidRDefault="00DB5CEC" w:rsidP="004C57A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B5CEC">
                              <w:rPr>
                                <w:sz w:val="18"/>
                                <w:szCs w:val="18"/>
                              </w:rPr>
                              <w:t>酔辛　天の戸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6CAB8" id="テキスト ボックス 46" o:spid="_x0000_s1066" type="#_x0000_t202" style="position:absolute;left:0;text-align:left;margin-left:27.9pt;margin-top:.45pt;width:1in;height:24pt;z-index:251789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" filled="f" stroked="f" strokeweight=".5pt">
                <v:textbox inset="1mm,0,1mm,0">
                  <w:txbxContent>
                    <w:p w:rsidR="004C57A8" w:rsidRPr="00DB5CEC" w:rsidRDefault="00DB5CEC" w:rsidP="004C57A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DB5CEC">
                        <w:rPr>
                          <w:sz w:val="18"/>
                          <w:szCs w:val="18"/>
                        </w:rPr>
                        <w:t>酔辛　天の戸</w:t>
                      </w:r>
                    </w:p>
                  </w:txbxContent>
                </v:textbox>
              </v:shape>
            </w:pict>
          </mc:Fallback>
        </mc:AlternateContent>
      </w:r>
    </w:p>
    <w:p w:rsidR="004C57A8" w:rsidRDefault="00DB5CEC" w:rsidP="00D212F2">
      <w:pPr>
        <w:rPr>
          <w:b/>
          <w:sz w:val="22"/>
        </w:rPr>
      </w:pP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9F6EDB7" wp14:editId="410A7CC4">
                <wp:simplePos x="0" y="0"/>
                <wp:positionH relativeFrom="column">
                  <wp:posOffset>183515</wp:posOffset>
                </wp:positionH>
                <wp:positionV relativeFrom="paragraph">
                  <wp:posOffset>501015</wp:posOffset>
                </wp:positionV>
                <wp:extent cx="914400" cy="304800"/>
                <wp:effectExtent l="0" t="0" r="16510" b="1905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5CEC" w:rsidRPr="00DB5CEC" w:rsidRDefault="00DB5CEC" w:rsidP="004C57A8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DB5CEC">
                              <w:rPr>
                                <w:rFonts w:hint="eastAsia"/>
                                <w:b/>
                                <w:sz w:val="22"/>
                              </w:rPr>
                              <w:t>半額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 </w:t>
                            </w:r>
                            <w:r w:rsidRPr="00DB5CEC">
                              <w:rPr>
                                <w:rFonts w:hint="eastAsia"/>
                                <w:b/>
                                <w:sz w:val="22"/>
                              </w:rPr>
                              <w:t>1</w:t>
                            </w:r>
                            <w:r w:rsidRPr="00DB5CEC">
                              <w:rPr>
                                <w:rFonts w:hint="eastAsia"/>
                                <w:b/>
                                <w:sz w:val="22"/>
                              </w:rPr>
                              <w:t>合</w:t>
                            </w:r>
                            <w:r w:rsidRPr="00DB5CEC">
                              <w:rPr>
                                <w:rFonts w:hint="eastAsia"/>
                                <w:b/>
                                <w:sz w:val="22"/>
                              </w:rPr>
                              <w:t>500</w:t>
                            </w:r>
                            <w:r w:rsidRPr="00DB5CEC">
                              <w:rPr>
                                <w:rFonts w:hint="eastAsia"/>
                                <w:b/>
                                <w:sz w:val="22"/>
                              </w:rPr>
                              <w:t>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6EDB7" id="テキスト ボックス 74" o:spid="_x0000_s1067" type="#_x0000_t202" style="position:absolute;left:0;text-align:left;margin-left:14.45pt;margin-top:39.45pt;width:1in;height:24pt;z-index:2518138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" filled="f" strokecolor="black [3213]" strokeweight=".5pt">
                <v:textbox inset="1mm,0,1mm,0">
                  <w:txbxContent>
                    <w:p w:rsidR="00DB5CEC" w:rsidRPr="00DB5CEC" w:rsidRDefault="00DB5CEC" w:rsidP="004C57A8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 w:rsidRPr="00DB5CEC">
                        <w:rPr>
                          <w:rFonts w:hint="eastAsia"/>
                          <w:b/>
                          <w:sz w:val="22"/>
                        </w:rPr>
                        <w:t>半額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 xml:space="preserve"> </w:t>
                      </w:r>
                      <w:r w:rsidRPr="00DB5CEC">
                        <w:rPr>
                          <w:rFonts w:hint="eastAsia"/>
                          <w:b/>
                          <w:sz w:val="22"/>
                        </w:rPr>
                        <w:t>1</w:t>
                      </w:r>
                      <w:r w:rsidRPr="00DB5CEC">
                        <w:rPr>
                          <w:rFonts w:hint="eastAsia"/>
                          <w:b/>
                          <w:sz w:val="22"/>
                        </w:rPr>
                        <w:t>合</w:t>
                      </w:r>
                      <w:r w:rsidRPr="00DB5CEC">
                        <w:rPr>
                          <w:rFonts w:hint="eastAsia"/>
                          <w:b/>
                          <w:sz w:val="22"/>
                        </w:rPr>
                        <w:t>500</w:t>
                      </w:r>
                      <w:r w:rsidRPr="00DB5CEC">
                        <w:rPr>
                          <w:rFonts w:hint="eastAsia"/>
                          <w:b/>
                          <w:sz w:val="22"/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A614BA3" wp14:editId="119F7D4A">
                <wp:simplePos x="0" y="0"/>
                <wp:positionH relativeFrom="column">
                  <wp:posOffset>534670</wp:posOffset>
                </wp:positionH>
                <wp:positionV relativeFrom="paragraph">
                  <wp:posOffset>310515</wp:posOffset>
                </wp:positionV>
                <wp:extent cx="424815" cy="127000"/>
                <wp:effectExtent l="0" t="0" r="0" b="6350"/>
                <wp:wrapNone/>
                <wp:docPr id="77" name="二等辺三角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24815" cy="127000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22690" id="二等辺三角形 77" o:spid="_x0000_s1026" type="#_x0000_t5" style="position:absolute;left:0;text-align:left;margin-left:42.1pt;margin-top:24.45pt;width:33.45pt;height:10pt;rotation:180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" fillcolor="black [3213]" stroked="f" strokeweight="2pt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E9647E4" wp14:editId="5650BEA8">
                <wp:simplePos x="0" y="0"/>
                <wp:positionH relativeFrom="column">
                  <wp:posOffset>1717040</wp:posOffset>
                </wp:positionH>
                <wp:positionV relativeFrom="paragraph">
                  <wp:posOffset>501015</wp:posOffset>
                </wp:positionV>
                <wp:extent cx="914400" cy="304800"/>
                <wp:effectExtent l="0" t="0" r="16510" b="1905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5CEC" w:rsidRPr="00DB5CEC" w:rsidRDefault="00DB5CEC" w:rsidP="004C57A8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DB5CEC">
                              <w:rPr>
                                <w:rFonts w:hint="eastAsia"/>
                                <w:b/>
                                <w:sz w:val="22"/>
                              </w:rPr>
                              <w:t>半額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 </w:t>
                            </w:r>
                            <w:r w:rsidRPr="00DB5CEC">
                              <w:rPr>
                                <w:rFonts w:hint="eastAsia"/>
                                <w:b/>
                                <w:sz w:val="22"/>
                              </w:rPr>
                              <w:t>1</w:t>
                            </w:r>
                            <w:r w:rsidRPr="00DB5CEC">
                              <w:rPr>
                                <w:rFonts w:hint="eastAsia"/>
                                <w:b/>
                                <w:sz w:val="22"/>
                              </w:rPr>
                              <w:t>合</w:t>
                            </w:r>
                            <w:r w:rsidRPr="00DB5CEC">
                              <w:rPr>
                                <w:rFonts w:hint="eastAsia"/>
                                <w:b/>
                                <w:sz w:val="22"/>
                              </w:rPr>
                              <w:t>500</w:t>
                            </w:r>
                            <w:r w:rsidRPr="00DB5CEC">
                              <w:rPr>
                                <w:rFonts w:hint="eastAsia"/>
                                <w:b/>
                                <w:sz w:val="22"/>
                              </w:rPr>
                              <w:t>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647E4" id="テキスト ボックス 79" o:spid="_x0000_s1068" type="#_x0000_t202" style="position:absolute;left:0;text-align:left;margin-left:135.2pt;margin-top:39.45pt;width:1in;height:24pt;z-index:2518169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" filled="f" strokecolor="black [3213]" strokeweight=".5pt">
                <v:textbox inset="1mm,0,1mm,0">
                  <w:txbxContent>
                    <w:p w:rsidR="00DB5CEC" w:rsidRPr="00DB5CEC" w:rsidRDefault="00DB5CEC" w:rsidP="004C57A8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 w:rsidRPr="00DB5CEC">
                        <w:rPr>
                          <w:rFonts w:hint="eastAsia"/>
                          <w:b/>
                          <w:sz w:val="22"/>
                        </w:rPr>
                        <w:t>半額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 xml:space="preserve"> </w:t>
                      </w:r>
                      <w:r w:rsidRPr="00DB5CEC">
                        <w:rPr>
                          <w:rFonts w:hint="eastAsia"/>
                          <w:b/>
                          <w:sz w:val="22"/>
                        </w:rPr>
                        <w:t>1</w:t>
                      </w:r>
                      <w:r w:rsidRPr="00DB5CEC">
                        <w:rPr>
                          <w:rFonts w:hint="eastAsia"/>
                          <w:b/>
                          <w:sz w:val="22"/>
                        </w:rPr>
                        <w:t>合</w:t>
                      </w:r>
                      <w:r w:rsidRPr="00DB5CEC">
                        <w:rPr>
                          <w:rFonts w:hint="eastAsia"/>
                          <w:b/>
                          <w:sz w:val="22"/>
                        </w:rPr>
                        <w:t>500</w:t>
                      </w:r>
                      <w:r w:rsidRPr="00DB5CEC">
                        <w:rPr>
                          <w:rFonts w:hint="eastAsia"/>
                          <w:b/>
                          <w:sz w:val="22"/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2AF2226" wp14:editId="43BDF3F5">
                <wp:simplePos x="0" y="0"/>
                <wp:positionH relativeFrom="column">
                  <wp:posOffset>2068195</wp:posOffset>
                </wp:positionH>
                <wp:positionV relativeFrom="paragraph">
                  <wp:posOffset>310515</wp:posOffset>
                </wp:positionV>
                <wp:extent cx="424815" cy="127000"/>
                <wp:effectExtent l="0" t="0" r="0" b="6350"/>
                <wp:wrapNone/>
                <wp:docPr id="80" name="二等辺三角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24815" cy="127000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BB8FC" id="二等辺三角形 80" o:spid="_x0000_s1026" type="#_x0000_t5" style="position:absolute;left:0;text-align:left;margin-left:162.85pt;margin-top:24.45pt;width:33.45pt;height:10pt;rotation:180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" fillcolor="black [3213]" stroked="f" strokeweight="2pt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944C40F" wp14:editId="0E226D49">
                <wp:simplePos x="0" y="0"/>
                <wp:positionH relativeFrom="column">
                  <wp:posOffset>3279140</wp:posOffset>
                </wp:positionH>
                <wp:positionV relativeFrom="paragraph">
                  <wp:posOffset>501015</wp:posOffset>
                </wp:positionV>
                <wp:extent cx="914400" cy="304800"/>
                <wp:effectExtent l="0" t="0" r="16510" b="19050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5CEC" w:rsidRPr="00DB5CEC" w:rsidRDefault="00DB5CEC" w:rsidP="004C57A8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DB5CEC">
                              <w:rPr>
                                <w:rFonts w:hint="eastAsia"/>
                                <w:b/>
                                <w:sz w:val="22"/>
                              </w:rPr>
                              <w:t>半額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 </w:t>
                            </w:r>
                            <w:r w:rsidRPr="00DB5CEC">
                              <w:rPr>
                                <w:rFonts w:hint="eastAsia"/>
                                <w:b/>
                                <w:sz w:val="22"/>
                              </w:rPr>
                              <w:t>1</w:t>
                            </w:r>
                            <w:r w:rsidRPr="00DB5CEC">
                              <w:rPr>
                                <w:rFonts w:hint="eastAsia"/>
                                <w:b/>
                                <w:sz w:val="22"/>
                              </w:rPr>
                              <w:t>合</w:t>
                            </w:r>
                            <w:r w:rsidRPr="00DB5CEC">
                              <w:rPr>
                                <w:rFonts w:hint="eastAsia"/>
                                <w:b/>
                                <w:sz w:val="22"/>
                              </w:rPr>
                              <w:t>500</w:t>
                            </w:r>
                            <w:r w:rsidRPr="00DB5CEC">
                              <w:rPr>
                                <w:rFonts w:hint="eastAsia"/>
                                <w:b/>
                                <w:sz w:val="22"/>
                              </w:rPr>
                              <w:t>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4C40F" id="テキスト ボックス 83" o:spid="_x0000_s1069" type="#_x0000_t202" style="position:absolute;left:0;text-align:left;margin-left:258.2pt;margin-top:39.45pt;width:1in;height:24pt;z-index:2518200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" filled="f" strokecolor="black [3213]" strokeweight=".5pt">
                <v:textbox inset="1mm,0,1mm,0">
                  <w:txbxContent>
                    <w:p w:rsidR="00DB5CEC" w:rsidRPr="00DB5CEC" w:rsidRDefault="00DB5CEC" w:rsidP="004C57A8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 w:rsidRPr="00DB5CEC">
                        <w:rPr>
                          <w:rFonts w:hint="eastAsia"/>
                          <w:b/>
                          <w:sz w:val="22"/>
                        </w:rPr>
                        <w:t>半額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 xml:space="preserve"> </w:t>
                      </w:r>
                      <w:r w:rsidRPr="00DB5CEC">
                        <w:rPr>
                          <w:rFonts w:hint="eastAsia"/>
                          <w:b/>
                          <w:sz w:val="22"/>
                        </w:rPr>
                        <w:t>1</w:t>
                      </w:r>
                      <w:r w:rsidRPr="00DB5CEC">
                        <w:rPr>
                          <w:rFonts w:hint="eastAsia"/>
                          <w:b/>
                          <w:sz w:val="22"/>
                        </w:rPr>
                        <w:t>合</w:t>
                      </w:r>
                      <w:r w:rsidRPr="00DB5CEC">
                        <w:rPr>
                          <w:rFonts w:hint="eastAsia"/>
                          <w:b/>
                          <w:sz w:val="22"/>
                        </w:rPr>
                        <w:t>500</w:t>
                      </w:r>
                      <w:r w:rsidRPr="00DB5CEC">
                        <w:rPr>
                          <w:rFonts w:hint="eastAsia"/>
                          <w:b/>
                          <w:sz w:val="22"/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9C74A55" wp14:editId="4D7B7D4A">
                <wp:simplePos x="0" y="0"/>
                <wp:positionH relativeFrom="column">
                  <wp:posOffset>3630295</wp:posOffset>
                </wp:positionH>
                <wp:positionV relativeFrom="paragraph">
                  <wp:posOffset>310515</wp:posOffset>
                </wp:positionV>
                <wp:extent cx="424815" cy="127000"/>
                <wp:effectExtent l="0" t="0" r="0" b="6350"/>
                <wp:wrapNone/>
                <wp:docPr id="84" name="二等辺三角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24815" cy="127000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07765" id="二等辺三角形 84" o:spid="_x0000_s1026" type="#_x0000_t5" style="position:absolute;left:0;text-align:left;margin-left:285.85pt;margin-top:24.45pt;width:33.45pt;height:10pt;rotation:180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" fillcolor="black [3213]" stroked="f" strokeweight="2pt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58254A1" wp14:editId="43F568AC">
                <wp:simplePos x="0" y="0"/>
                <wp:positionH relativeFrom="column">
                  <wp:posOffset>4895215</wp:posOffset>
                </wp:positionH>
                <wp:positionV relativeFrom="paragraph">
                  <wp:posOffset>501015</wp:posOffset>
                </wp:positionV>
                <wp:extent cx="914400" cy="304800"/>
                <wp:effectExtent l="0" t="0" r="16510" b="19050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5CEC" w:rsidRPr="00DB5CEC" w:rsidRDefault="00DB5CEC" w:rsidP="004C57A8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DB5CEC">
                              <w:rPr>
                                <w:rFonts w:hint="eastAsia"/>
                                <w:b/>
                                <w:sz w:val="22"/>
                              </w:rPr>
                              <w:t>半額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 </w:t>
                            </w:r>
                            <w:r w:rsidRPr="00DB5CEC">
                              <w:rPr>
                                <w:rFonts w:hint="eastAsia"/>
                                <w:b/>
                                <w:sz w:val="22"/>
                              </w:rPr>
                              <w:t>1</w:t>
                            </w:r>
                            <w:r w:rsidRPr="00DB5CEC">
                              <w:rPr>
                                <w:rFonts w:hint="eastAsia"/>
                                <w:b/>
                                <w:sz w:val="22"/>
                              </w:rPr>
                              <w:t>合</w:t>
                            </w:r>
                            <w:r w:rsidRPr="00DB5CEC">
                              <w:rPr>
                                <w:rFonts w:hint="eastAsia"/>
                                <w:b/>
                                <w:sz w:val="22"/>
                              </w:rPr>
                              <w:t>500</w:t>
                            </w:r>
                            <w:r w:rsidRPr="00DB5CEC">
                              <w:rPr>
                                <w:rFonts w:hint="eastAsia"/>
                                <w:b/>
                                <w:sz w:val="22"/>
                              </w:rPr>
                              <w:t>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82E35" id="テキスト ボックス 86" o:spid="_x0000_s1070" type="#_x0000_t202" style="position:absolute;left:0;text-align:left;margin-left:385.45pt;margin-top:39.45pt;width:1in;height:24pt;z-index:2518231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" filled="f" strokecolor="black [3213]" strokeweight=".5pt">
                <v:textbox inset="1mm,0,1mm,0">
                  <w:txbxContent>
                    <w:p w:rsidR="00DB5CEC" w:rsidRPr="00DB5CEC" w:rsidRDefault="00DB5CEC" w:rsidP="004C57A8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 w:rsidRPr="00DB5CEC">
                        <w:rPr>
                          <w:rFonts w:hint="eastAsia"/>
                          <w:b/>
                          <w:sz w:val="22"/>
                        </w:rPr>
                        <w:t>半額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 xml:space="preserve"> </w:t>
                      </w:r>
                      <w:r w:rsidRPr="00DB5CEC">
                        <w:rPr>
                          <w:rFonts w:hint="eastAsia"/>
                          <w:b/>
                          <w:sz w:val="22"/>
                        </w:rPr>
                        <w:t>1</w:t>
                      </w:r>
                      <w:r w:rsidRPr="00DB5CEC">
                        <w:rPr>
                          <w:rFonts w:hint="eastAsia"/>
                          <w:b/>
                          <w:sz w:val="22"/>
                        </w:rPr>
                        <w:t>合</w:t>
                      </w:r>
                      <w:r w:rsidRPr="00DB5CEC">
                        <w:rPr>
                          <w:rFonts w:hint="eastAsia"/>
                          <w:b/>
                          <w:sz w:val="22"/>
                        </w:rPr>
                        <w:t>500</w:t>
                      </w:r>
                      <w:r w:rsidRPr="00DB5CEC">
                        <w:rPr>
                          <w:rFonts w:hint="eastAsia"/>
                          <w:b/>
                          <w:sz w:val="22"/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8BD7390" wp14:editId="5707366D">
                <wp:simplePos x="0" y="0"/>
                <wp:positionH relativeFrom="column">
                  <wp:posOffset>5246370</wp:posOffset>
                </wp:positionH>
                <wp:positionV relativeFrom="paragraph">
                  <wp:posOffset>310515</wp:posOffset>
                </wp:positionV>
                <wp:extent cx="424815" cy="127000"/>
                <wp:effectExtent l="0" t="0" r="0" b="6350"/>
                <wp:wrapNone/>
                <wp:docPr id="88" name="二等辺三角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24815" cy="127000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B7702" id="二等辺三角形 88" o:spid="_x0000_s1026" type="#_x0000_t5" style="position:absolute;left:0;text-align:left;margin-left:413.1pt;margin-top:24.45pt;width:33.45pt;height:10pt;rotation:180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" fillcolor="black [3213]" stroked="f" strokeweight="2pt"/>
            </w:pict>
          </mc:Fallback>
        </mc:AlternateContent>
      </w:r>
    </w:p>
    <w:p w:rsidR="004C57A8" w:rsidRDefault="004C57A8" w:rsidP="00D212F2">
      <w:pPr>
        <w:rPr>
          <w:b/>
          <w:sz w:val="22"/>
        </w:rPr>
      </w:pPr>
    </w:p>
    <w:p w:rsidR="004C57A8" w:rsidRDefault="004C57A8" w:rsidP="00D212F2">
      <w:pPr>
        <w:rPr>
          <w:b/>
          <w:sz w:val="22"/>
        </w:rPr>
      </w:pPr>
    </w:p>
    <w:p w:rsidR="004C57A8" w:rsidRDefault="004C57A8" w:rsidP="00D212F2">
      <w:pPr>
        <w:rPr>
          <w:b/>
          <w:sz w:val="22"/>
        </w:rPr>
      </w:pPr>
    </w:p>
    <w:p w:rsidR="004F0DAE" w:rsidRPr="00BE183B" w:rsidRDefault="009378CA" w:rsidP="004F0DAE">
      <w:pPr>
        <w:rPr>
          <w:sz w:val="20"/>
          <w:szCs w:val="20"/>
        </w:rPr>
      </w:pPr>
      <w:r w:rsidRPr="00BE183B">
        <w:rPr>
          <w:rFonts w:hint="eastAsia"/>
          <w:sz w:val="20"/>
          <w:szCs w:val="20"/>
        </w:rPr>
        <w:t>■店舗情報</w:t>
      </w:r>
    </w:p>
    <w:p w:rsidR="009378CA" w:rsidRPr="00BE183B" w:rsidRDefault="009378CA" w:rsidP="004F0DAE">
      <w:pPr>
        <w:rPr>
          <w:sz w:val="20"/>
          <w:szCs w:val="20"/>
        </w:rPr>
      </w:pPr>
      <w:r w:rsidRPr="00BE183B">
        <w:rPr>
          <w:rFonts w:hint="eastAsia"/>
          <w:sz w:val="20"/>
          <w:szCs w:val="20"/>
        </w:rPr>
        <w:t>《寿司居酒屋</w:t>
      </w:r>
      <w:r w:rsidRPr="00BE183B">
        <w:rPr>
          <w:rFonts w:hint="eastAsia"/>
          <w:sz w:val="20"/>
          <w:szCs w:val="20"/>
        </w:rPr>
        <w:t xml:space="preserve"> </w:t>
      </w:r>
      <w:r w:rsidR="003B03CE" w:rsidRPr="00BE183B">
        <w:rPr>
          <w:rFonts w:hint="eastAsia"/>
          <w:sz w:val="20"/>
          <w:szCs w:val="20"/>
        </w:rPr>
        <w:t>番屋</w:t>
      </w:r>
      <w:r w:rsidRPr="00BE183B">
        <w:rPr>
          <w:rFonts w:hint="eastAsia"/>
          <w:sz w:val="20"/>
          <w:szCs w:val="20"/>
        </w:rPr>
        <w:t>》</w:t>
      </w:r>
    </w:p>
    <w:p w:rsidR="004F0DAE" w:rsidRPr="00BE183B" w:rsidRDefault="009378CA" w:rsidP="004F0DAE">
      <w:pPr>
        <w:rPr>
          <w:sz w:val="20"/>
          <w:szCs w:val="20"/>
        </w:rPr>
      </w:pPr>
      <w:r w:rsidRPr="00BE183B">
        <w:rPr>
          <w:rFonts w:hint="eastAsia"/>
          <w:sz w:val="20"/>
          <w:szCs w:val="20"/>
        </w:rPr>
        <w:t>所在地：東京都中央区銀座</w:t>
      </w:r>
      <w:r w:rsidRPr="00BE183B">
        <w:rPr>
          <w:rFonts w:hint="eastAsia"/>
          <w:sz w:val="20"/>
          <w:szCs w:val="20"/>
        </w:rPr>
        <w:t>7</w:t>
      </w:r>
      <w:r w:rsidRPr="00BE183B">
        <w:rPr>
          <w:rFonts w:hint="eastAsia"/>
          <w:sz w:val="20"/>
          <w:szCs w:val="20"/>
        </w:rPr>
        <w:t>丁目</w:t>
      </w:r>
      <w:r w:rsidRPr="00BE183B">
        <w:rPr>
          <w:rFonts w:hint="eastAsia"/>
          <w:sz w:val="20"/>
          <w:szCs w:val="20"/>
        </w:rPr>
        <w:t>3</w:t>
      </w:r>
      <w:r w:rsidRPr="00BE183B">
        <w:rPr>
          <w:rFonts w:hint="eastAsia"/>
          <w:sz w:val="20"/>
          <w:szCs w:val="20"/>
        </w:rPr>
        <w:t>番地</w:t>
      </w:r>
      <w:r w:rsidRPr="00BE183B">
        <w:rPr>
          <w:rFonts w:hint="eastAsia"/>
          <w:sz w:val="20"/>
          <w:szCs w:val="20"/>
        </w:rPr>
        <w:t>13</w:t>
      </w:r>
      <w:r w:rsidRPr="00BE183B">
        <w:rPr>
          <w:rFonts w:hint="eastAsia"/>
          <w:sz w:val="20"/>
          <w:szCs w:val="20"/>
        </w:rPr>
        <w:t>号ニューギンザビル地下</w:t>
      </w:r>
      <w:r w:rsidRPr="00BE183B">
        <w:rPr>
          <w:rFonts w:hint="eastAsia"/>
          <w:sz w:val="20"/>
          <w:szCs w:val="20"/>
        </w:rPr>
        <w:t>1</w:t>
      </w:r>
      <w:r w:rsidRPr="00BE183B">
        <w:rPr>
          <w:rFonts w:hint="eastAsia"/>
          <w:sz w:val="20"/>
          <w:szCs w:val="20"/>
        </w:rPr>
        <w:t>階</w:t>
      </w:r>
    </w:p>
    <w:p w:rsidR="009378CA" w:rsidRPr="00BE183B" w:rsidRDefault="00BE183B" w:rsidP="004F0DAE">
      <w:pPr>
        <w:rPr>
          <w:sz w:val="20"/>
          <w:szCs w:val="20"/>
        </w:rPr>
      </w:pPr>
      <w:r w:rsidRPr="00BE183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4E0A45F" wp14:editId="390E9260">
                <wp:simplePos x="0" y="0"/>
                <wp:positionH relativeFrom="page">
                  <wp:posOffset>4191000</wp:posOffset>
                </wp:positionH>
                <wp:positionV relativeFrom="paragraph">
                  <wp:posOffset>5715</wp:posOffset>
                </wp:positionV>
                <wp:extent cx="1783715" cy="781050"/>
                <wp:effectExtent l="0" t="0" r="0" b="0"/>
                <wp:wrapNone/>
                <wp:docPr id="64" name="テキスト ボックス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8371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5CEC" w:rsidRDefault="00DB5CEC" w:rsidP="00BE183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TEL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03-3573-0411</w:t>
                            </w:r>
                          </w:p>
                          <w:p w:rsidR="00BE183B" w:rsidRPr="00AF555A" w:rsidRDefault="00BE183B" w:rsidP="00BE183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F555A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営業時間：</w:t>
                            </w:r>
                            <w:r w:rsidRPr="00AF555A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17</w:t>
                            </w:r>
                            <w:r w:rsidRPr="00AF555A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：</w:t>
                            </w:r>
                            <w:r w:rsidRPr="00AF555A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00</w:t>
                            </w:r>
                            <w:r w:rsidRPr="00AF555A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～</w:t>
                            </w:r>
                            <w:r w:rsidRPr="00AF555A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23</w:t>
                            </w:r>
                            <w:r w:rsidRPr="00AF555A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：</w:t>
                            </w:r>
                            <w:r w:rsidRPr="00AF555A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30</w:t>
                            </w:r>
                          </w:p>
                          <w:p w:rsidR="00BE183B" w:rsidRPr="00AF555A" w:rsidRDefault="00BE183B" w:rsidP="00BE183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F555A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定休日：</w:t>
                            </w:r>
                            <w:r w:rsidR="00DB5CE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日曜</w:t>
                            </w:r>
                            <w:r w:rsidR="00DB5CEC">
                              <w:rPr>
                                <w:sz w:val="20"/>
                                <w:szCs w:val="20"/>
                              </w:rPr>
                              <w:t>・祝日</w:t>
                            </w:r>
                          </w:p>
                          <w:p w:rsidR="00BE183B" w:rsidRPr="00AF555A" w:rsidRDefault="00BE183B" w:rsidP="00BE183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F555A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総席数：</w:t>
                            </w:r>
                            <w:r w:rsidRPr="00AF555A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54</w:t>
                            </w:r>
                            <w:r w:rsidRPr="00AF555A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席</w:t>
                            </w:r>
                          </w:p>
                          <w:p w:rsidR="00BE183B" w:rsidRPr="00AF555A" w:rsidRDefault="00BE183B" w:rsidP="00BE183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F555A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URL</w:t>
                            </w:r>
                            <w:r w:rsidRPr="00AF555A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：</w:t>
                            </w:r>
                            <w:r w:rsidRPr="00AF555A">
                              <w:rPr>
                                <w:sz w:val="20"/>
                                <w:szCs w:val="20"/>
                              </w:rPr>
                              <w:t>http://www.1st5garden.com/sushi/</w:t>
                            </w:r>
                          </w:p>
                          <w:p w:rsidR="00BE183B" w:rsidRPr="00AF555A" w:rsidRDefault="00BE183B" w:rsidP="00BE183B">
                            <w:p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0A45F" id="テキスト ボックス 64" o:spid="_x0000_s1071" type="#_x0000_t202" style="position:absolute;left:0;text-align:left;margin-left:330pt;margin-top:.45pt;width:140.45pt;height:61.5pt;z-index:2517360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" filled="f" stroked="f" strokeweight=".5pt">
                <v:path arrowok="t"/>
                <v:textbox>
                  <w:txbxContent>
                    <w:p w:rsidR="00DB5CEC" w:rsidRDefault="00DB5CEC" w:rsidP="00BE183B">
                      <w:pPr>
                        <w:rPr>
                          <w:rFonts w:hint="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TEL</w:t>
                      </w:r>
                      <w:r>
                        <w:rPr>
                          <w:sz w:val="20"/>
                          <w:szCs w:val="20"/>
                        </w:rPr>
                        <w:t>：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03-3573-0411</w:t>
                      </w:r>
                    </w:p>
                    <w:p w:rsidR="00BE183B" w:rsidRPr="00AF555A" w:rsidRDefault="00BE183B" w:rsidP="00BE183B">
                      <w:pPr>
                        <w:rPr>
                          <w:sz w:val="20"/>
                          <w:szCs w:val="20"/>
                        </w:rPr>
                      </w:pPr>
                      <w:r w:rsidRPr="00AF555A">
                        <w:rPr>
                          <w:rFonts w:hint="eastAsia"/>
                          <w:sz w:val="20"/>
                          <w:szCs w:val="20"/>
                        </w:rPr>
                        <w:t>営業時間：</w:t>
                      </w:r>
                      <w:r w:rsidRPr="00AF555A">
                        <w:rPr>
                          <w:rFonts w:hint="eastAsia"/>
                          <w:sz w:val="20"/>
                          <w:szCs w:val="20"/>
                        </w:rPr>
                        <w:t>17</w:t>
                      </w:r>
                      <w:r w:rsidRPr="00AF555A">
                        <w:rPr>
                          <w:rFonts w:hint="eastAsia"/>
                          <w:sz w:val="20"/>
                          <w:szCs w:val="20"/>
                        </w:rPr>
                        <w:t>：</w:t>
                      </w:r>
                      <w:r w:rsidRPr="00AF555A">
                        <w:rPr>
                          <w:rFonts w:hint="eastAsia"/>
                          <w:sz w:val="20"/>
                          <w:szCs w:val="20"/>
                        </w:rPr>
                        <w:t>00</w:t>
                      </w:r>
                      <w:r w:rsidRPr="00AF555A">
                        <w:rPr>
                          <w:rFonts w:hint="eastAsia"/>
                          <w:sz w:val="20"/>
                          <w:szCs w:val="20"/>
                        </w:rPr>
                        <w:t>～</w:t>
                      </w:r>
                      <w:r w:rsidRPr="00AF555A">
                        <w:rPr>
                          <w:rFonts w:hint="eastAsia"/>
                          <w:sz w:val="20"/>
                          <w:szCs w:val="20"/>
                        </w:rPr>
                        <w:t>23</w:t>
                      </w:r>
                      <w:r w:rsidRPr="00AF555A">
                        <w:rPr>
                          <w:rFonts w:hint="eastAsia"/>
                          <w:sz w:val="20"/>
                          <w:szCs w:val="20"/>
                        </w:rPr>
                        <w:t>：</w:t>
                      </w:r>
                      <w:r w:rsidRPr="00AF555A">
                        <w:rPr>
                          <w:rFonts w:hint="eastAsia"/>
                          <w:sz w:val="20"/>
                          <w:szCs w:val="20"/>
                        </w:rPr>
                        <w:t>30</w:t>
                      </w:r>
                    </w:p>
                    <w:p w:rsidR="00BE183B" w:rsidRPr="00AF555A" w:rsidRDefault="00BE183B" w:rsidP="00BE183B">
                      <w:pPr>
                        <w:rPr>
                          <w:rFonts w:hint="eastAsia"/>
                          <w:sz w:val="20"/>
                          <w:szCs w:val="20"/>
                        </w:rPr>
                      </w:pPr>
                      <w:r w:rsidRPr="00AF555A">
                        <w:rPr>
                          <w:rFonts w:hint="eastAsia"/>
                          <w:sz w:val="20"/>
                          <w:szCs w:val="20"/>
                        </w:rPr>
                        <w:t>定休日：</w:t>
                      </w:r>
                      <w:r w:rsidR="00DB5CEC">
                        <w:rPr>
                          <w:rFonts w:hint="eastAsia"/>
                          <w:sz w:val="20"/>
                          <w:szCs w:val="20"/>
                        </w:rPr>
                        <w:t>日曜</w:t>
                      </w:r>
                      <w:r w:rsidR="00DB5CEC">
                        <w:rPr>
                          <w:sz w:val="20"/>
                          <w:szCs w:val="20"/>
                        </w:rPr>
                        <w:t>・祝日</w:t>
                      </w:r>
                    </w:p>
                    <w:p w:rsidR="00BE183B" w:rsidRPr="00AF555A" w:rsidRDefault="00BE183B" w:rsidP="00BE183B">
                      <w:pPr>
                        <w:rPr>
                          <w:sz w:val="20"/>
                          <w:szCs w:val="20"/>
                        </w:rPr>
                      </w:pPr>
                      <w:r w:rsidRPr="00AF555A">
                        <w:rPr>
                          <w:rFonts w:hint="eastAsia"/>
                          <w:sz w:val="20"/>
                          <w:szCs w:val="20"/>
                        </w:rPr>
                        <w:t>総席数：</w:t>
                      </w:r>
                      <w:r w:rsidRPr="00AF555A">
                        <w:rPr>
                          <w:rFonts w:hint="eastAsia"/>
                          <w:sz w:val="20"/>
                          <w:szCs w:val="20"/>
                        </w:rPr>
                        <w:t>54</w:t>
                      </w:r>
                      <w:r w:rsidRPr="00AF555A">
                        <w:rPr>
                          <w:rFonts w:hint="eastAsia"/>
                          <w:sz w:val="20"/>
                          <w:szCs w:val="20"/>
                        </w:rPr>
                        <w:t>席</w:t>
                      </w:r>
                    </w:p>
                    <w:p w:rsidR="00BE183B" w:rsidRPr="00AF555A" w:rsidRDefault="00BE183B" w:rsidP="00BE183B">
                      <w:pPr>
                        <w:rPr>
                          <w:sz w:val="20"/>
                          <w:szCs w:val="20"/>
                        </w:rPr>
                      </w:pPr>
                      <w:r w:rsidRPr="00AF555A">
                        <w:rPr>
                          <w:rFonts w:hint="eastAsia"/>
                          <w:sz w:val="20"/>
                          <w:szCs w:val="20"/>
                        </w:rPr>
                        <w:t>URL</w:t>
                      </w:r>
                      <w:r w:rsidRPr="00AF555A">
                        <w:rPr>
                          <w:rFonts w:hint="eastAsia"/>
                          <w:sz w:val="20"/>
                          <w:szCs w:val="20"/>
                        </w:rPr>
                        <w:t>：</w:t>
                      </w:r>
                      <w:r w:rsidRPr="00AF555A">
                        <w:rPr>
                          <w:sz w:val="20"/>
                          <w:szCs w:val="20"/>
                        </w:rPr>
                        <w:t>http://www.1st5garden.com/sushi/</w:t>
                      </w:r>
                    </w:p>
                    <w:p w:rsidR="00BE183B" w:rsidRPr="00AF555A" w:rsidRDefault="00BE183B" w:rsidP="00BE183B">
                      <w:p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378CA" w:rsidRPr="00BE183B">
        <w:rPr>
          <w:rFonts w:hint="eastAsia"/>
          <w:sz w:val="20"/>
          <w:szCs w:val="20"/>
        </w:rPr>
        <w:t>アクセス：</w:t>
      </w:r>
      <w:r w:rsidR="009378CA" w:rsidRPr="00BE183B">
        <w:rPr>
          <w:rFonts w:hint="eastAsia"/>
          <w:sz w:val="20"/>
          <w:szCs w:val="20"/>
        </w:rPr>
        <w:t>JR</w:t>
      </w:r>
      <w:r w:rsidR="009378CA" w:rsidRPr="00BE183B">
        <w:rPr>
          <w:rFonts w:hint="eastAsia"/>
          <w:sz w:val="20"/>
          <w:szCs w:val="20"/>
        </w:rPr>
        <w:t>新橋駅</w:t>
      </w:r>
      <w:r w:rsidR="007B68F2" w:rsidRPr="00BE183B">
        <w:rPr>
          <w:rFonts w:hint="eastAsia"/>
          <w:sz w:val="20"/>
          <w:szCs w:val="20"/>
        </w:rPr>
        <w:t xml:space="preserve"> </w:t>
      </w:r>
      <w:r w:rsidR="007B68F2" w:rsidRPr="00BE183B">
        <w:rPr>
          <w:rFonts w:hint="eastAsia"/>
          <w:sz w:val="20"/>
          <w:szCs w:val="20"/>
        </w:rPr>
        <w:t>銀座口</w:t>
      </w:r>
      <w:r w:rsidR="007B68F2" w:rsidRPr="00BE183B">
        <w:rPr>
          <w:rFonts w:hint="eastAsia"/>
          <w:sz w:val="20"/>
          <w:szCs w:val="20"/>
        </w:rPr>
        <w:t xml:space="preserve"> </w:t>
      </w:r>
      <w:r w:rsidR="007B68F2" w:rsidRPr="00BE183B">
        <w:rPr>
          <w:rFonts w:hint="eastAsia"/>
          <w:sz w:val="20"/>
          <w:szCs w:val="20"/>
        </w:rPr>
        <w:t>徒歩</w:t>
      </w:r>
      <w:r w:rsidR="007B68F2" w:rsidRPr="00BE183B">
        <w:rPr>
          <w:rFonts w:hint="eastAsia"/>
          <w:sz w:val="20"/>
          <w:szCs w:val="20"/>
        </w:rPr>
        <w:t>5</w:t>
      </w:r>
      <w:r w:rsidR="007B68F2" w:rsidRPr="00BE183B">
        <w:rPr>
          <w:rFonts w:hint="eastAsia"/>
          <w:sz w:val="20"/>
          <w:szCs w:val="20"/>
        </w:rPr>
        <w:t>分</w:t>
      </w:r>
    </w:p>
    <w:p w:rsidR="007B68F2" w:rsidRPr="00BE183B" w:rsidRDefault="007B68F2" w:rsidP="004F0DAE">
      <w:pPr>
        <w:rPr>
          <w:sz w:val="20"/>
          <w:szCs w:val="20"/>
        </w:rPr>
      </w:pPr>
      <w:r w:rsidRPr="00BE183B">
        <w:rPr>
          <w:rFonts w:hint="eastAsia"/>
          <w:sz w:val="20"/>
          <w:szCs w:val="20"/>
        </w:rPr>
        <w:t xml:space="preserve">　　　　　</w:t>
      </w:r>
      <w:r w:rsidRPr="00BE183B">
        <w:rPr>
          <w:rFonts w:hint="eastAsia"/>
          <w:sz w:val="20"/>
          <w:szCs w:val="20"/>
        </w:rPr>
        <w:t>JR</w:t>
      </w:r>
      <w:r w:rsidRPr="00BE183B">
        <w:rPr>
          <w:rFonts w:hint="eastAsia"/>
          <w:sz w:val="20"/>
          <w:szCs w:val="20"/>
        </w:rPr>
        <w:t>有楽町駅　銀座口　徒歩</w:t>
      </w:r>
      <w:r w:rsidRPr="00BE183B">
        <w:rPr>
          <w:rFonts w:hint="eastAsia"/>
          <w:sz w:val="20"/>
          <w:szCs w:val="20"/>
        </w:rPr>
        <w:t>5</w:t>
      </w:r>
      <w:r w:rsidRPr="00BE183B">
        <w:rPr>
          <w:rFonts w:hint="eastAsia"/>
          <w:sz w:val="20"/>
          <w:szCs w:val="20"/>
        </w:rPr>
        <w:t>分</w:t>
      </w:r>
    </w:p>
    <w:p w:rsidR="007B68F2" w:rsidRPr="00BE183B" w:rsidRDefault="007B68F2" w:rsidP="004F0DAE">
      <w:pPr>
        <w:rPr>
          <w:sz w:val="20"/>
          <w:szCs w:val="20"/>
        </w:rPr>
      </w:pPr>
      <w:r w:rsidRPr="00BE183B">
        <w:rPr>
          <w:rFonts w:hint="eastAsia"/>
          <w:sz w:val="20"/>
          <w:szCs w:val="20"/>
        </w:rPr>
        <w:t xml:space="preserve">　　　　　地下鉄銀座線新橋駅</w:t>
      </w:r>
      <w:r w:rsidRPr="00BE183B">
        <w:rPr>
          <w:rFonts w:hint="eastAsia"/>
          <w:sz w:val="20"/>
          <w:szCs w:val="20"/>
        </w:rPr>
        <w:t xml:space="preserve"> 5</w:t>
      </w:r>
      <w:r w:rsidRPr="00BE183B">
        <w:rPr>
          <w:rFonts w:hint="eastAsia"/>
          <w:sz w:val="20"/>
          <w:szCs w:val="20"/>
        </w:rPr>
        <w:t>番出口</w:t>
      </w:r>
      <w:r w:rsidRPr="00BE183B">
        <w:rPr>
          <w:rFonts w:hint="eastAsia"/>
          <w:sz w:val="20"/>
          <w:szCs w:val="20"/>
        </w:rPr>
        <w:t xml:space="preserve"> </w:t>
      </w:r>
      <w:r w:rsidRPr="00BE183B">
        <w:rPr>
          <w:rFonts w:hint="eastAsia"/>
          <w:sz w:val="20"/>
          <w:szCs w:val="20"/>
        </w:rPr>
        <w:t>徒歩</w:t>
      </w:r>
      <w:r w:rsidRPr="00BE183B">
        <w:rPr>
          <w:rFonts w:hint="eastAsia"/>
          <w:sz w:val="20"/>
          <w:szCs w:val="20"/>
        </w:rPr>
        <w:t>4</w:t>
      </w:r>
      <w:r w:rsidRPr="00BE183B">
        <w:rPr>
          <w:rFonts w:hint="eastAsia"/>
          <w:sz w:val="20"/>
          <w:szCs w:val="20"/>
        </w:rPr>
        <w:t>分</w:t>
      </w:r>
    </w:p>
    <w:p w:rsidR="00095AC7" w:rsidRPr="00EE24DA" w:rsidRDefault="00095AC7" w:rsidP="004F0DAE"/>
    <w:p w:rsidR="004F0DAE" w:rsidRPr="00BE183B" w:rsidRDefault="00BE183B" w:rsidP="004F0DAE">
      <w:pPr>
        <w:rPr>
          <w:sz w:val="20"/>
          <w:szCs w:val="20"/>
        </w:rPr>
      </w:pPr>
      <w:r w:rsidRPr="00BE183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87E77BB" wp14:editId="36C41813">
                <wp:simplePos x="0" y="0"/>
                <wp:positionH relativeFrom="page">
                  <wp:posOffset>4253924</wp:posOffset>
                </wp:positionH>
                <wp:positionV relativeFrom="paragraph">
                  <wp:posOffset>196850</wp:posOffset>
                </wp:positionV>
                <wp:extent cx="3136604" cy="776177"/>
                <wp:effectExtent l="0" t="0" r="0" b="5080"/>
                <wp:wrapNone/>
                <wp:docPr id="65" name="テキスト ボックス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6604" cy="7761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183B" w:rsidRPr="00BE183B" w:rsidRDefault="00BE183B" w:rsidP="00BE183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E183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設立：</w:t>
                            </w:r>
                            <w:r w:rsidRPr="00BE183B">
                              <w:rPr>
                                <w:sz w:val="20"/>
                                <w:szCs w:val="20"/>
                              </w:rPr>
                              <w:t>1949</w:t>
                            </w:r>
                            <w:r w:rsidRPr="00BE183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年（昭和</w:t>
                            </w:r>
                            <w:r w:rsidRPr="00BE183B">
                              <w:rPr>
                                <w:sz w:val="20"/>
                                <w:szCs w:val="20"/>
                              </w:rPr>
                              <w:t>24</w:t>
                            </w:r>
                            <w:r w:rsidRPr="00BE183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年）</w:t>
                            </w:r>
                            <w:r w:rsidRPr="00BE183B"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 w:rsidRPr="00BE183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月</w:t>
                            </w:r>
                            <w:r w:rsidRPr="00BE183B">
                              <w:rPr>
                                <w:sz w:val="20"/>
                                <w:szCs w:val="20"/>
                              </w:rPr>
                              <w:t>11</w:t>
                            </w:r>
                            <w:r w:rsidRPr="00BE183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日</w:t>
                            </w:r>
                          </w:p>
                          <w:p w:rsidR="00BE183B" w:rsidRPr="00BE183B" w:rsidRDefault="00BE183B" w:rsidP="00BE183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E183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事業内容：飲食店の経営・企画・運営、不動産賃貸</w:t>
                            </w:r>
                          </w:p>
                          <w:p w:rsidR="00BE183B" w:rsidRPr="00BE183B" w:rsidRDefault="00BE183B" w:rsidP="00BE183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E183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URL</w:t>
                            </w:r>
                            <w:r w:rsidRPr="00BE183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：</w:t>
                            </w:r>
                            <w:r w:rsidRPr="00BE183B">
                              <w:rPr>
                                <w:sz w:val="20"/>
                                <w:szCs w:val="20"/>
                              </w:rPr>
                              <w:t>http://www.daitohkigyo.com/</w:t>
                            </w:r>
                          </w:p>
                          <w:p w:rsidR="00BE183B" w:rsidRPr="00BE183B" w:rsidRDefault="00BE183B" w:rsidP="00BE183B">
                            <w:p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E77BB" id="テキスト ボックス 65" o:spid="_x0000_s1072" type="#_x0000_t202" style="position:absolute;left:0;text-align:left;margin-left:334.95pt;margin-top:15.5pt;width:247pt;height:61.1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" filled="f" stroked="f" strokeweight=".5pt">
                <v:path arrowok="t"/>
                <v:textbox>
                  <w:txbxContent>
                    <w:p w:rsidR="00BE183B" w:rsidRPr="00BE183B" w:rsidRDefault="00BE183B" w:rsidP="00BE183B">
                      <w:pPr>
                        <w:rPr>
                          <w:sz w:val="20"/>
                          <w:szCs w:val="20"/>
                        </w:rPr>
                      </w:pPr>
                      <w:r w:rsidRPr="00BE183B">
                        <w:rPr>
                          <w:rFonts w:hint="eastAsia"/>
                          <w:sz w:val="20"/>
                          <w:szCs w:val="20"/>
                        </w:rPr>
                        <w:t>設立：</w:t>
                      </w:r>
                      <w:r w:rsidRPr="00BE183B">
                        <w:rPr>
                          <w:sz w:val="20"/>
                          <w:szCs w:val="20"/>
                        </w:rPr>
                        <w:t>1949</w:t>
                      </w:r>
                      <w:r w:rsidRPr="00BE183B">
                        <w:rPr>
                          <w:rFonts w:hint="eastAsia"/>
                          <w:sz w:val="20"/>
                          <w:szCs w:val="20"/>
                        </w:rPr>
                        <w:t>年（昭和</w:t>
                      </w:r>
                      <w:r w:rsidRPr="00BE183B">
                        <w:rPr>
                          <w:sz w:val="20"/>
                          <w:szCs w:val="20"/>
                        </w:rPr>
                        <w:t>24</w:t>
                      </w:r>
                      <w:r w:rsidRPr="00BE183B">
                        <w:rPr>
                          <w:rFonts w:hint="eastAsia"/>
                          <w:sz w:val="20"/>
                          <w:szCs w:val="20"/>
                        </w:rPr>
                        <w:t>年）</w:t>
                      </w:r>
                      <w:r w:rsidRPr="00BE183B">
                        <w:rPr>
                          <w:sz w:val="20"/>
                          <w:szCs w:val="20"/>
                        </w:rPr>
                        <w:t>3</w:t>
                      </w:r>
                      <w:r w:rsidRPr="00BE183B">
                        <w:rPr>
                          <w:rFonts w:hint="eastAsia"/>
                          <w:sz w:val="20"/>
                          <w:szCs w:val="20"/>
                        </w:rPr>
                        <w:t>月</w:t>
                      </w:r>
                      <w:r w:rsidRPr="00BE183B">
                        <w:rPr>
                          <w:sz w:val="20"/>
                          <w:szCs w:val="20"/>
                        </w:rPr>
                        <w:t>11</w:t>
                      </w:r>
                      <w:r w:rsidRPr="00BE183B">
                        <w:rPr>
                          <w:rFonts w:hint="eastAsia"/>
                          <w:sz w:val="20"/>
                          <w:szCs w:val="20"/>
                        </w:rPr>
                        <w:t>日</w:t>
                      </w:r>
                    </w:p>
                    <w:p w:rsidR="00BE183B" w:rsidRPr="00BE183B" w:rsidRDefault="00BE183B" w:rsidP="00BE183B">
                      <w:pPr>
                        <w:rPr>
                          <w:sz w:val="20"/>
                          <w:szCs w:val="20"/>
                        </w:rPr>
                      </w:pPr>
                      <w:r w:rsidRPr="00BE183B">
                        <w:rPr>
                          <w:rFonts w:hint="eastAsia"/>
                          <w:sz w:val="20"/>
                          <w:szCs w:val="20"/>
                        </w:rPr>
                        <w:t>事業内容：飲食店の経営・企画・運営、不動産賃貸</w:t>
                      </w:r>
                    </w:p>
                    <w:p w:rsidR="00BE183B" w:rsidRPr="00BE183B" w:rsidRDefault="00BE183B" w:rsidP="00BE183B">
                      <w:pPr>
                        <w:rPr>
                          <w:sz w:val="20"/>
                          <w:szCs w:val="20"/>
                        </w:rPr>
                      </w:pPr>
                      <w:r w:rsidRPr="00BE183B">
                        <w:rPr>
                          <w:rFonts w:hint="eastAsia"/>
                          <w:sz w:val="20"/>
                          <w:szCs w:val="20"/>
                        </w:rPr>
                        <w:t>URL</w:t>
                      </w:r>
                      <w:r w:rsidRPr="00BE183B">
                        <w:rPr>
                          <w:rFonts w:hint="eastAsia"/>
                          <w:sz w:val="20"/>
                          <w:szCs w:val="20"/>
                        </w:rPr>
                        <w:t>：</w:t>
                      </w:r>
                      <w:r w:rsidRPr="00BE183B">
                        <w:rPr>
                          <w:sz w:val="20"/>
                          <w:szCs w:val="20"/>
                        </w:rPr>
                        <w:t>http://www.daitohkigyo.com/</w:t>
                      </w:r>
                    </w:p>
                    <w:p w:rsidR="00BE183B" w:rsidRPr="00BE183B" w:rsidRDefault="00BE183B" w:rsidP="00BE183B">
                      <w:p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F0DAE" w:rsidRPr="00BE183B">
        <w:rPr>
          <w:rFonts w:hint="eastAsia"/>
          <w:sz w:val="20"/>
          <w:szCs w:val="20"/>
        </w:rPr>
        <w:t>■会社概要</w:t>
      </w:r>
    </w:p>
    <w:p w:rsidR="004F0DAE" w:rsidRPr="00BE183B" w:rsidRDefault="004F0DAE" w:rsidP="004F0DAE">
      <w:pPr>
        <w:rPr>
          <w:sz w:val="20"/>
          <w:szCs w:val="20"/>
        </w:rPr>
      </w:pPr>
      <w:r w:rsidRPr="00BE183B">
        <w:rPr>
          <w:rFonts w:hint="eastAsia"/>
          <w:sz w:val="20"/>
          <w:szCs w:val="20"/>
        </w:rPr>
        <w:t>社名：大東企業株式会社</w:t>
      </w:r>
    </w:p>
    <w:p w:rsidR="004F0DAE" w:rsidRPr="00BE183B" w:rsidRDefault="004F0DAE" w:rsidP="004F0DAE">
      <w:pPr>
        <w:tabs>
          <w:tab w:val="left" w:pos="7035"/>
        </w:tabs>
        <w:rPr>
          <w:sz w:val="20"/>
          <w:szCs w:val="20"/>
        </w:rPr>
      </w:pPr>
      <w:r w:rsidRPr="00BE183B">
        <w:rPr>
          <w:rFonts w:hint="eastAsia"/>
          <w:sz w:val="20"/>
          <w:szCs w:val="20"/>
        </w:rPr>
        <w:t>代表者：代表取締役社長　北尾</w:t>
      </w:r>
      <w:r w:rsidRPr="00BE183B">
        <w:rPr>
          <w:sz w:val="20"/>
          <w:szCs w:val="20"/>
        </w:rPr>
        <w:t xml:space="preserve"> </w:t>
      </w:r>
      <w:r w:rsidRPr="00BE183B">
        <w:rPr>
          <w:rFonts w:hint="eastAsia"/>
          <w:sz w:val="20"/>
          <w:szCs w:val="20"/>
        </w:rPr>
        <w:t>拓也</w:t>
      </w:r>
      <w:r w:rsidRPr="00BE183B">
        <w:rPr>
          <w:sz w:val="20"/>
          <w:szCs w:val="20"/>
        </w:rPr>
        <w:tab/>
      </w:r>
    </w:p>
    <w:p w:rsidR="004F0DAE" w:rsidRPr="00BE183B" w:rsidRDefault="004F0DAE" w:rsidP="004F0DAE">
      <w:pPr>
        <w:rPr>
          <w:sz w:val="20"/>
          <w:szCs w:val="20"/>
        </w:rPr>
      </w:pPr>
      <w:r w:rsidRPr="00BE183B">
        <w:rPr>
          <w:rFonts w:hint="eastAsia"/>
          <w:sz w:val="20"/>
          <w:szCs w:val="20"/>
        </w:rPr>
        <w:t>所在地：〒</w:t>
      </w:r>
      <w:r w:rsidRPr="00BE183B">
        <w:rPr>
          <w:sz w:val="20"/>
          <w:szCs w:val="20"/>
        </w:rPr>
        <w:t>101-0044</w:t>
      </w:r>
      <w:r w:rsidRPr="00BE183B">
        <w:rPr>
          <w:rFonts w:hint="eastAsia"/>
          <w:sz w:val="20"/>
          <w:szCs w:val="20"/>
        </w:rPr>
        <w:t xml:space="preserve">　東京都千代田区鍛治町</w:t>
      </w:r>
      <w:r w:rsidRPr="00BE183B">
        <w:rPr>
          <w:sz w:val="20"/>
          <w:szCs w:val="20"/>
        </w:rPr>
        <w:t>1</w:t>
      </w:r>
      <w:r w:rsidRPr="00BE183B">
        <w:rPr>
          <w:rFonts w:hint="eastAsia"/>
          <w:sz w:val="20"/>
          <w:szCs w:val="20"/>
        </w:rPr>
        <w:t>丁目</w:t>
      </w:r>
      <w:r w:rsidRPr="00BE183B">
        <w:rPr>
          <w:sz w:val="20"/>
          <w:szCs w:val="20"/>
        </w:rPr>
        <w:t>5</w:t>
      </w:r>
      <w:r w:rsidRPr="00BE183B">
        <w:rPr>
          <w:rFonts w:hint="eastAsia"/>
          <w:sz w:val="20"/>
          <w:szCs w:val="20"/>
        </w:rPr>
        <w:t>番</w:t>
      </w:r>
      <w:r w:rsidRPr="00BE183B">
        <w:rPr>
          <w:sz w:val="20"/>
          <w:szCs w:val="20"/>
        </w:rPr>
        <w:t>6</w:t>
      </w:r>
      <w:r w:rsidRPr="00BE183B">
        <w:rPr>
          <w:rFonts w:hint="eastAsia"/>
          <w:sz w:val="20"/>
          <w:szCs w:val="20"/>
        </w:rPr>
        <w:t>号</w:t>
      </w:r>
    </w:p>
    <w:p w:rsidR="004F0DAE" w:rsidRPr="00EE24DA" w:rsidRDefault="004F0DAE" w:rsidP="004F0DAE">
      <w:pPr>
        <w:tabs>
          <w:tab w:val="left" w:pos="5790"/>
        </w:tabs>
        <w:ind w:left="2100" w:hangingChars="1000" w:hanging="2100"/>
      </w:pPr>
    </w:p>
    <w:p w:rsidR="009274E0" w:rsidRDefault="00DB5CE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7CED88" wp14:editId="6CB16939">
                <wp:simplePos x="0" y="0"/>
                <wp:positionH relativeFrom="margin">
                  <wp:posOffset>887730</wp:posOffset>
                </wp:positionH>
                <wp:positionV relativeFrom="paragraph">
                  <wp:posOffset>5715</wp:posOffset>
                </wp:positionV>
                <wp:extent cx="4399280" cy="1171575"/>
                <wp:effectExtent l="0" t="0" r="20320" b="2857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9280" cy="11715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77A1" w:rsidRDefault="002E77A1" w:rsidP="004F0DA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《本件に関するお問い合わせは下記にお願い致します。》</w:t>
                            </w:r>
                          </w:p>
                          <w:p w:rsidR="00A254A6" w:rsidRPr="00A254A6" w:rsidRDefault="002E77A1" w:rsidP="00A254A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大東企業株式会社　</w:t>
                            </w:r>
                            <w:r w:rsidR="0072447D">
                              <w:rPr>
                                <w:rFonts w:hint="eastAsia"/>
                              </w:rPr>
                              <w:t>企画部</w:t>
                            </w:r>
                            <w:r w:rsidR="00636630">
                              <w:rPr>
                                <w:rFonts w:hint="eastAsia"/>
                              </w:rPr>
                              <w:t>：</w:t>
                            </w:r>
                            <w:r w:rsidR="00636630">
                              <w:t>柳沼</w:t>
                            </w:r>
                            <w:r w:rsidR="00A254A6">
                              <w:rPr>
                                <w:rFonts w:hint="eastAsia"/>
                              </w:rPr>
                              <w:t>（ヤナギヌマ）</w:t>
                            </w:r>
                          </w:p>
                          <w:p w:rsidR="002E77A1" w:rsidRDefault="002E77A1" w:rsidP="004F0DAE">
                            <w:pPr>
                              <w:jc w:val="center"/>
                            </w:pPr>
                            <w:r>
                              <w:t>TEL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03-3257-0211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FAX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03-3257-0214</w:t>
                            </w:r>
                          </w:p>
                          <w:p w:rsidR="000D295C" w:rsidRDefault="000D295C" w:rsidP="004F0DAE">
                            <w:pPr>
                              <w:jc w:val="center"/>
                            </w:pPr>
                            <w:r>
                              <w:t xml:space="preserve">E-mail  </w:t>
                            </w:r>
                            <w:hyperlink r:id="rId26" w:history="1">
                              <w:r w:rsidRPr="008E5BD6">
                                <w:rPr>
                                  <w:rStyle w:val="ab"/>
                                  <w:rFonts w:asciiTheme="minorHAnsi" w:hAnsiTheme="minorHAnsi"/>
                                  <w:spacing w:val="15"/>
                                  <w:sz w:val="20"/>
                                  <w:szCs w:val="20"/>
                                  <w:bdr w:val="none" w:sz="0" w:space="0" w:color="auto" w:frame="1"/>
                                  <w:shd w:val="clear" w:color="auto" w:fill="FFFFFF"/>
                                </w:rPr>
                                <w:t>kikaku@daitohkigyo.com</w:t>
                              </w:r>
                            </w:hyperlink>
                          </w:p>
                          <w:p w:rsidR="002E77A1" w:rsidRDefault="002E77A1" w:rsidP="004F0DAE">
                            <w:pPr>
                              <w:jc w:val="center"/>
                            </w:pPr>
                            <w:r>
                              <w:t>URL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http://www.daitohkigyo.com/</w:t>
                            </w:r>
                          </w:p>
                          <w:p w:rsidR="002E77A1" w:rsidRPr="00A9533A" w:rsidRDefault="002E77A1" w:rsidP="004F0DA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7CED88" id="AutoShape 2" o:spid="_x0000_s1073" style="position:absolute;left:0;text-align:left;margin-left:69.9pt;margin-top:.45pt;width:346.4pt;height:92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">
                <v:textbox inset="5.85pt,.7pt,5.85pt,.7pt">
                  <w:txbxContent>
                    <w:p w:rsidR="002E77A1" w:rsidRDefault="002E77A1" w:rsidP="004F0DA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《本件に関するお問い合わせは下記にお願い致します。》</w:t>
                      </w:r>
                    </w:p>
                    <w:p w:rsidR="00A254A6" w:rsidRPr="00A254A6" w:rsidRDefault="002E77A1" w:rsidP="00A254A6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大東企業株式会社　</w:t>
                      </w:r>
                      <w:r w:rsidR="0072447D">
                        <w:rPr>
                          <w:rFonts w:hint="eastAsia"/>
                        </w:rPr>
                        <w:t>企画部</w:t>
                      </w:r>
                      <w:r w:rsidR="00636630">
                        <w:rPr>
                          <w:rFonts w:hint="eastAsia"/>
                        </w:rPr>
                        <w:t>：</w:t>
                      </w:r>
                      <w:r w:rsidR="00636630">
                        <w:t>柳沼</w:t>
                      </w:r>
                      <w:r w:rsidR="00A254A6">
                        <w:rPr>
                          <w:rFonts w:hint="eastAsia"/>
                        </w:rPr>
                        <w:t>（ヤナギヌマ）</w:t>
                      </w:r>
                    </w:p>
                    <w:p w:rsidR="002E77A1" w:rsidRDefault="002E77A1" w:rsidP="004F0DAE">
                      <w:pPr>
                        <w:jc w:val="center"/>
                      </w:pPr>
                      <w:r>
                        <w:t>TEL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03-3257-0211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FAX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03-3257-0214</w:t>
                      </w:r>
                    </w:p>
                    <w:p w:rsidR="000D295C" w:rsidRDefault="000D295C" w:rsidP="004F0DAE">
                      <w:pPr>
                        <w:jc w:val="center"/>
                      </w:pPr>
                      <w:r>
                        <w:t xml:space="preserve">E-mail  </w:t>
                      </w:r>
                      <w:hyperlink r:id="rId27" w:history="1">
                        <w:r w:rsidRPr="008E5BD6">
                          <w:rPr>
                            <w:rStyle w:val="ab"/>
                            <w:rFonts w:asciiTheme="minorHAnsi" w:hAnsiTheme="minorHAnsi"/>
                            <w:spacing w:val="15"/>
                            <w:sz w:val="20"/>
                            <w:szCs w:val="20"/>
                            <w:bdr w:val="none" w:sz="0" w:space="0" w:color="auto" w:frame="1"/>
                            <w:shd w:val="clear" w:color="auto" w:fill="FFFFFF"/>
                          </w:rPr>
                          <w:t>kikaku@daitohkigyo.com</w:t>
                        </w:r>
                      </w:hyperlink>
                    </w:p>
                    <w:p w:rsidR="002E77A1" w:rsidRDefault="002E77A1" w:rsidP="004F0DAE">
                      <w:pPr>
                        <w:jc w:val="center"/>
                      </w:pPr>
                      <w:r>
                        <w:t>URL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http://www.daitohkigyo.com/</w:t>
                      </w:r>
                    </w:p>
                    <w:p w:rsidR="002E77A1" w:rsidRPr="00A9533A" w:rsidRDefault="002E77A1" w:rsidP="004F0DAE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A6B99" w:rsidRDefault="000A6B99"/>
    <w:p w:rsidR="00887128" w:rsidRPr="00EE24DA" w:rsidRDefault="00887128"/>
    <w:sectPr w:rsidR="00887128" w:rsidRPr="00EE24DA" w:rsidSect="00EE24DA">
      <w:pgSz w:w="11906" w:h="16838"/>
      <w:pgMar w:top="1191" w:right="1077" w:bottom="1247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2D6C" w:rsidRDefault="004A2D6C" w:rsidP="001977F8">
      <w:r>
        <w:separator/>
      </w:r>
    </w:p>
  </w:endnote>
  <w:endnote w:type="continuationSeparator" w:id="0">
    <w:p w:rsidR="004A2D6C" w:rsidRDefault="004A2D6C" w:rsidP="001977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2D6C" w:rsidRDefault="004A2D6C" w:rsidP="001977F8">
      <w:r>
        <w:separator/>
      </w:r>
    </w:p>
  </w:footnote>
  <w:footnote w:type="continuationSeparator" w:id="0">
    <w:p w:rsidR="004A2D6C" w:rsidRDefault="004A2D6C" w:rsidP="001977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A3109A"/>
    <w:multiLevelType w:val="hybridMultilevel"/>
    <w:tmpl w:val="59F8F8F8"/>
    <w:lvl w:ilvl="0" w:tplc="34EA52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attachedTemplate r:id="rId1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CE9"/>
    <w:rsid w:val="00001F4E"/>
    <w:rsid w:val="00023F4A"/>
    <w:rsid w:val="0004249F"/>
    <w:rsid w:val="000448E8"/>
    <w:rsid w:val="00046C2D"/>
    <w:rsid w:val="00046E3D"/>
    <w:rsid w:val="00051948"/>
    <w:rsid w:val="00052139"/>
    <w:rsid w:val="00052666"/>
    <w:rsid w:val="0007265E"/>
    <w:rsid w:val="000741C8"/>
    <w:rsid w:val="0007658C"/>
    <w:rsid w:val="00076A9D"/>
    <w:rsid w:val="000853E6"/>
    <w:rsid w:val="00085F8F"/>
    <w:rsid w:val="00091687"/>
    <w:rsid w:val="00092CD3"/>
    <w:rsid w:val="00095AC7"/>
    <w:rsid w:val="000A6B99"/>
    <w:rsid w:val="000C65BC"/>
    <w:rsid w:val="000C678B"/>
    <w:rsid w:val="000C6A3A"/>
    <w:rsid w:val="000C741A"/>
    <w:rsid w:val="000D1FF6"/>
    <w:rsid w:val="000D295C"/>
    <w:rsid w:val="000D6603"/>
    <w:rsid w:val="000D70E6"/>
    <w:rsid w:val="000E2BB2"/>
    <w:rsid w:val="000E4629"/>
    <w:rsid w:val="00102E96"/>
    <w:rsid w:val="00113157"/>
    <w:rsid w:val="00114FA0"/>
    <w:rsid w:val="00120246"/>
    <w:rsid w:val="00125E5D"/>
    <w:rsid w:val="00131D68"/>
    <w:rsid w:val="00140036"/>
    <w:rsid w:val="00141644"/>
    <w:rsid w:val="00150B5F"/>
    <w:rsid w:val="00162037"/>
    <w:rsid w:val="00167B3F"/>
    <w:rsid w:val="00171E2D"/>
    <w:rsid w:val="001811D3"/>
    <w:rsid w:val="001938AC"/>
    <w:rsid w:val="001977F8"/>
    <w:rsid w:val="001A6C02"/>
    <w:rsid w:val="001A74DA"/>
    <w:rsid w:val="001B05E3"/>
    <w:rsid w:val="001B4117"/>
    <w:rsid w:val="001C3143"/>
    <w:rsid w:val="001D608E"/>
    <w:rsid w:val="001E609A"/>
    <w:rsid w:val="001E74D3"/>
    <w:rsid w:val="001F0243"/>
    <w:rsid w:val="001F0A7E"/>
    <w:rsid w:val="001F6863"/>
    <w:rsid w:val="00201A59"/>
    <w:rsid w:val="00204287"/>
    <w:rsid w:val="00211F12"/>
    <w:rsid w:val="0021630D"/>
    <w:rsid w:val="0022282B"/>
    <w:rsid w:val="002278A5"/>
    <w:rsid w:val="002342AF"/>
    <w:rsid w:val="00236FFB"/>
    <w:rsid w:val="002443AF"/>
    <w:rsid w:val="00250A9A"/>
    <w:rsid w:val="00255653"/>
    <w:rsid w:val="002704AC"/>
    <w:rsid w:val="002948D1"/>
    <w:rsid w:val="00295DDD"/>
    <w:rsid w:val="002B0A26"/>
    <w:rsid w:val="002B2176"/>
    <w:rsid w:val="002C3E5D"/>
    <w:rsid w:val="002C3F6C"/>
    <w:rsid w:val="002C6CC1"/>
    <w:rsid w:val="002D1667"/>
    <w:rsid w:val="002D6744"/>
    <w:rsid w:val="002E77A1"/>
    <w:rsid w:val="002F5651"/>
    <w:rsid w:val="00301063"/>
    <w:rsid w:val="00305B3D"/>
    <w:rsid w:val="00315EB2"/>
    <w:rsid w:val="003319CD"/>
    <w:rsid w:val="0034336A"/>
    <w:rsid w:val="003530F1"/>
    <w:rsid w:val="003562B1"/>
    <w:rsid w:val="003662BC"/>
    <w:rsid w:val="003774A8"/>
    <w:rsid w:val="00381565"/>
    <w:rsid w:val="00386720"/>
    <w:rsid w:val="003923BB"/>
    <w:rsid w:val="003938B8"/>
    <w:rsid w:val="003A29F5"/>
    <w:rsid w:val="003A6E6B"/>
    <w:rsid w:val="003B03CE"/>
    <w:rsid w:val="003C0364"/>
    <w:rsid w:val="003C161C"/>
    <w:rsid w:val="003C67D8"/>
    <w:rsid w:val="003D25A5"/>
    <w:rsid w:val="003D54A5"/>
    <w:rsid w:val="003E1B60"/>
    <w:rsid w:val="003E675E"/>
    <w:rsid w:val="003F670F"/>
    <w:rsid w:val="00400D15"/>
    <w:rsid w:val="00405639"/>
    <w:rsid w:val="0040786C"/>
    <w:rsid w:val="00411340"/>
    <w:rsid w:val="00415D96"/>
    <w:rsid w:val="0042566A"/>
    <w:rsid w:val="004364D4"/>
    <w:rsid w:val="0044063A"/>
    <w:rsid w:val="004411DC"/>
    <w:rsid w:val="00452090"/>
    <w:rsid w:val="00453EE6"/>
    <w:rsid w:val="0045472D"/>
    <w:rsid w:val="0048258D"/>
    <w:rsid w:val="00482A1A"/>
    <w:rsid w:val="004935B2"/>
    <w:rsid w:val="00495041"/>
    <w:rsid w:val="004A2D6C"/>
    <w:rsid w:val="004A50DC"/>
    <w:rsid w:val="004A611A"/>
    <w:rsid w:val="004B1795"/>
    <w:rsid w:val="004C1F1A"/>
    <w:rsid w:val="004C2529"/>
    <w:rsid w:val="004C5741"/>
    <w:rsid w:val="004C57A8"/>
    <w:rsid w:val="004E01F8"/>
    <w:rsid w:val="004E41D4"/>
    <w:rsid w:val="004E4ECC"/>
    <w:rsid w:val="004E5716"/>
    <w:rsid w:val="004F0DAE"/>
    <w:rsid w:val="004F3A9F"/>
    <w:rsid w:val="00514A0E"/>
    <w:rsid w:val="005163F1"/>
    <w:rsid w:val="00524A72"/>
    <w:rsid w:val="00540437"/>
    <w:rsid w:val="00556D9D"/>
    <w:rsid w:val="005615F4"/>
    <w:rsid w:val="00564E8C"/>
    <w:rsid w:val="005676C5"/>
    <w:rsid w:val="0057585E"/>
    <w:rsid w:val="005765C1"/>
    <w:rsid w:val="005A0260"/>
    <w:rsid w:val="005A3660"/>
    <w:rsid w:val="005A4861"/>
    <w:rsid w:val="005A608F"/>
    <w:rsid w:val="005B67D1"/>
    <w:rsid w:val="005C76CF"/>
    <w:rsid w:val="005E4726"/>
    <w:rsid w:val="005E76DE"/>
    <w:rsid w:val="005E7917"/>
    <w:rsid w:val="005F2A5B"/>
    <w:rsid w:val="005F3F1B"/>
    <w:rsid w:val="005F7904"/>
    <w:rsid w:val="00600B6F"/>
    <w:rsid w:val="00604B07"/>
    <w:rsid w:val="00617055"/>
    <w:rsid w:val="00617A12"/>
    <w:rsid w:val="00621388"/>
    <w:rsid w:val="00625F71"/>
    <w:rsid w:val="00627B19"/>
    <w:rsid w:val="00636630"/>
    <w:rsid w:val="00643A40"/>
    <w:rsid w:val="0064694C"/>
    <w:rsid w:val="00650515"/>
    <w:rsid w:val="00654CA1"/>
    <w:rsid w:val="006623B8"/>
    <w:rsid w:val="00670CF6"/>
    <w:rsid w:val="0067497D"/>
    <w:rsid w:val="006749C6"/>
    <w:rsid w:val="006814A3"/>
    <w:rsid w:val="00685D0A"/>
    <w:rsid w:val="00697C3A"/>
    <w:rsid w:val="006A674A"/>
    <w:rsid w:val="006B3447"/>
    <w:rsid w:val="006B3D44"/>
    <w:rsid w:val="006C5BA8"/>
    <w:rsid w:val="006C68E2"/>
    <w:rsid w:val="006D5343"/>
    <w:rsid w:val="006E0304"/>
    <w:rsid w:val="006F543D"/>
    <w:rsid w:val="00703045"/>
    <w:rsid w:val="0072447D"/>
    <w:rsid w:val="007258DA"/>
    <w:rsid w:val="00732355"/>
    <w:rsid w:val="00750459"/>
    <w:rsid w:val="007523C3"/>
    <w:rsid w:val="007554A5"/>
    <w:rsid w:val="007745DC"/>
    <w:rsid w:val="0077619E"/>
    <w:rsid w:val="007764B9"/>
    <w:rsid w:val="007971C3"/>
    <w:rsid w:val="007A50A4"/>
    <w:rsid w:val="007B655F"/>
    <w:rsid w:val="007B68F2"/>
    <w:rsid w:val="007C20CE"/>
    <w:rsid w:val="007C52EE"/>
    <w:rsid w:val="007E5590"/>
    <w:rsid w:val="007E5CF3"/>
    <w:rsid w:val="00801B18"/>
    <w:rsid w:val="00813A0D"/>
    <w:rsid w:val="00820E69"/>
    <w:rsid w:val="0084683F"/>
    <w:rsid w:val="008515CB"/>
    <w:rsid w:val="00860907"/>
    <w:rsid w:val="00871A19"/>
    <w:rsid w:val="00873303"/>
    <w:rsid w:val="00877384"/>
    <w:rsid w:val="008837CE"/>
    <w:rsid w:val="008859E5"/>
    <w:rsid w:val="00887128"/>
    <w:rsid w:val="00894349"/>
    <w:rsid w:val="00895296"/>
    <w:rsid w:val="008B16F2"/>
    <w:rsid w:val="008B1A89"/>
    <w:rsid w:val="008C13FC"/>
    <w:rsid w:val="008C3A9C"/>
    <w:rsid w:val="008D1E50"/>
    <w:rsid w:val="008E5BD6"/>
    <w:rsid w:val="008E5C40"/>
    <w:rsid w:val="008F17BD"/>
    <w:rsid w:val="00904C0F"/>
    <w:rsid w:val="009077EA"/>
    <w:rsid w:val="009274E0"/>
    <w:rsid w:val="0093468B"/>
    <w:rsid w:val="009378CA"/>
    <w:rsid w:val="00940B7F"/>
    <w:rsid w:val="00940F69"/>
    <w:rsid w:val="00942C54"/>
    <w:rsid w:val="00945975"/>
    <w:rsid w:val="009467F3"/>
    <w:rsid w:val="009537EE"/>
    <w:rsid w:val="009538B2"/>
    <w:rsid w:val="009618F2"/>
    <w:rsid w:val="009623D5"/>
    <w:rsid w:val="0098289E"/>
    <w:rsid w:val="00985D10"/>
    <w:rsid w:val="0099406E"/>
    <w:rsid w:val="009947C6"/>
    <w:rsid w:val="009A6869"/>
    <w:rsid w:val="009C2601"/>
    <w:rsid w:val="009C3E16"/>
    <w:rsid w:val="009D36BA"/>
    <w:rsid w:val="009D487B"/>
    <w:rsid w:val="009E022D"/>
    <w:rsid w:val="009E063E"/>
    <w:rsid w:val="009E197E"/>
    <w:rsid w:val="009E1AA6"/>
    <w:rsid w:val="009F00B1"/>
    <w:rsid w:val="009F1F69"/>
    <w:rsid w:val="009F28FA"/>
    <w:rsid w:val="009F391A"/>
    <w:rsid w:val="00A032D3"/>
    <w:rsid w:val="00A05103"/>
    <w:rsid w:val="00A1634D"/>
    <w:rsid w:val="00A201C0"/>
    <w:rsid w:val="00A254A6"/>
    <w:rsid w:val="00A3115C"/>
    <w:rsid w:val="00A325AC"/>
    <w:rsid w:val="00A37752"/>
    <w:rsid w:val="00A41E82"/>
    <w:rsid w:val="00A75B57"/>
    <w:rsid w:val="00A8333B"/>
    <w:rsid w:val="00AA2242"/>
    <w:rsid w:val="00AA3762"/>
    <w:rsid w:val="00AB3B26"/>
    <w:rsid w:val="00AC45BD"/>
    <w:rsid w:val="00AD0475"/>
    <w:rsid w:val="00AD16E0"/>
    <w:rsid w:val="00AD336B"/>
    <w:rsid w:val="00AF555A"/>
    <w:rsid w:val="00B000DD"/>
    <w:rsid w:val="00B1597E"/>
    <w:rsid w:val="00B3329C"/>
    <w:rsid w:val="00B36EBF"/>
    <w:rsid w:val="00B41EA1"/>
    <w:rsid w:val="00B5568E"/>
    <w:rsid w:val="00B63DC2"/>
    <w:rsid w:val="00B65F3F"/>
    <w:rsid w:val="00B6794F"/>
    <w:rsid w:val="00B70E31"/>
    <w:rsid w:val="00B716C8"/>
    <w:rsid w:val="00B75616"/>
    <w:rsid w:val="00B76749"/>
    <w:rsid w:val="00B84237"/>
    <w:rsid w:val="00B92419"/>
    <w:rsid w:val="00B94838"/>
    <w:rsid w:val="00B96B95"/>
    <w:rsid w:val="00BE183B"/>
    <w:rsid w:val="00BE4023"/>
    <w:rsid w:val="00BF5010"/>
    <w:rsid w:val="00BF79B3"/>
    <w:rsid w:val="00C01005"/>
    <w:rsid w:val="00C048E7"/>
    <w:rsid w:val="00C057C6"/>
    <w:rsid w:val="00C20C2B"/>
    <w:rsid w:val="00C32A9A"/>
    <w:rsid w:val="00C3442A"/>
    <w:rsid w:val="00C34567"/>
    <w:rsid w:val="00C346D0"/>
    <w:rsid w:val="00C37348"/>
    <w:rsid w:val="00C41F57"/>
    <w:rsid w:val="00C442B6"/>
    <w:rsid w:val="00C543D7"/>
    <w:rsid w:val="00C557CF"/>
    <w:rsid w:val="00C56CB5"/>
    <w:rsid w:val="00C608D0"/>
    <w:rsid w:val="00C751E5"/>
    <w:rsid w:val="00C75502"/>
    <w:rsid w:val="00C8097A"/>
    <w:rsid w:val="00C80EF2"/>
    <w:rsid w:val="00C84019"/>
    <w:rsid w:val="00C9015A"/>
    <w:rsid w:val="00C92A2C"/>
    <w:rsid w:val="00C94A73"/>
    <w:rsid w:val="00C95527"/>
    <w:rsid w:val="00C96238"/>
    <w:rsid w:val="00C9670E"/>
    <w:rsid w:val="00CA3132"/>
    <w:rsid w:val="00CA55ED"/>
    <w:rsid w:val="00CC0C5C"/>
    <w:rsid w:val="00CC4115"/>
    <w:rsid w:val="00CC787A"/>
    <w:rsid w:val="00CD2457"/>
    <w:rsid w:val="00CD3633"/>
    <w:rsid w:val="00CE23DB"/>
    <w:rsid w:val="00CE2FC7"/>
    <w:rsid w:val="00CE7080"/>
    <w:rsid w:val="00CF5375"/>
    <w:rsid w:val="00D0435D"/>
    <w:rsid w:val="00D13D9E"/>
    <w:rsid w:val="00D212F2"/>
    <w:rsid w:val="00D27829"/>
    <w:rsid w:val="00D309A2"/>
    <w:rsid w:val="00D31199"/>
    <w:rsid w:val="00D34CA2"/>
    <w:rsid w:val="00D42759"/>
    <w:rsid w:val="00D54528"/>
    <w:rsid w:val="00D56CC0"/>
    <w:rsid w:val="00D57DB5"/>
    <w:rsid w:val="00D67F07"/>
    <w:rsid w:val="00D72272"/>
    <w:rsid w:val="00D735A6"/>
    <w:rsid w:val="00D760CE"/>
    <w:rsid w:val="00D76212"/>
    <w:rsid w:val="00D903B7"/>
    <w:rsid w:val="00D93081"/>
    <w:rsid w:val="00DA085B"/>
    <w:rsid w:val="00DB1F51"/>
    <w:rsid w:val="00DB5CEC"/>
    <w:rsid w:val="00DC16A9"/>
    <w:rsid w:val="00DC54AF"/>
    <w:rsid w:val="00DD74EA"/>
    <w:rsid w:val="00DE3F01"/>
    <w:rsid w:val="00DF2CE9"/>
    <w:rsid w:val="00DF4B5B"/>
    <w:rsid w:val="00E11DDA"/>
    <w:rsid w:val="00E22F9A"/>
    <w:rsid w:val="00E47BE9"/>
    <w:rsid w:val="00E52668"/>
    <w:rsid w:val="00E53807"/>
    <w:rsid w:val="00E60A12"/>
    <w:rsid w:val="00E63B36"/>
    <w:rsid w:val="00E66208"/>
    <w:rsid w:val="00E6789C"/>
    <w:rsid w:val="00E70E8E"/>
    <w:rsid w:val="00E719E7"/>
    <w:rsid w:val="00E77BC9"/>
    <w:rsid w:val="00E81E60"/>
    <w:rsid w:val="00E910A9"/>
    <w:rsid w:val="00E92E12"/>
    <w:rsid w:val="00EA599D"/>
    <w:rsid w:val="00EC00C5"/>
    <w:rsid w:val="00EC050D"/>
    <w:rsid w:val="00EC75F3"/>
    <w:rsid w:val="00ED32FE"/>
    <w:rsid w:val="00ED4D7A"/>
    <w:rsid w:val="00EE24DA"/>
    <w:rsid w:val="00EE2932"/>
    <w:rsid w:val="00EE2EA1"/>
    <w:rsid w:val="00EF1011"/>
    <w:rsid w:val="00F077AE"/>
    <w:rsid w:val="00F153F5"/>
    <w:rsid w:val="00F312C7"/>
    <w:rsid w:val="00F3130B"/>
    <w:rsid w:val="00F33816"/>
    <w:rsid w:val="00F34756"/>
    <w:rsid w:val="00F371D6"/>
    <w:rsid w:val="00F42143"/>
    <w:rsid w:val="00F44203"/>
    <w:rsid w:val="00F4719C"/>
    <w:rsid w:val="00F55A3E"/>
    <w:rsid w:val="00F55E76"/>
    <w:rsid w:val="00F65E52"/>
    <w:rsid w:val="00F67668"/>
    <w:rsid w:val="00F67B52"/>
    <w:rsid w:val="00F742D3"/>
    <w:rsid w:val="00F8083B"/>
    <w:rsid w:val="00F82024"/>
    <w:rsid w:val="00F917B2"/>
    <w:rsid w:val="00F9587F"/>
    <w:rsid w:val="00F9644D"/>
    <w:rsid w:val="00FA0342"/>
    <w:rsid w:val="00FA2E2D"/>
    <w:rsid w:val="00FB76A7"/>
    <w:rsid w:val="00FC1D48"/>
    <w:rsid w:val="00FE0A78"/>
    <w:rsid w:val="00FE2A10"/>
    <w:rsid w:val="00FE7A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2DD97C7"/>
  <w15:docId w15:val="{7DCAAE38-A60E-411D-ACF9-ED951F0B9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4F0DAE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DA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F0DA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977F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977F8"/>
    <w:rPr>
      <w:rFonts w:ascii="Century" w:eastAsia="ＭＳ 明朝" w:hAnsi="Century" w:cs="Times New Roman"/>
    </w:rPr>
  </w:style>
  <w:style w:type="paragraph" w:styleId="a7">
    <w:name w:val="footer"/>
    <w:basedOn w:val="a"/>
    <w:link w:val="a8"/>
    <w:uiPriority w:val="99"/>
    <w:unhideWhenUsed/>
    <w:rsid w:val="001977F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977F8"/>
    <w:rPr>
      <w:rFonts w:ascii="Century" w:eastAsia="ＭＳ 明朝" w:hAnsi="Century" w:cs="Times New Roman"/>
    </w:rPr>
  </w:style>
  <w:style w:type="character" w:styleId="a9">
    <w:name w:val="Hyperlink"/>
    <w:basedOn w:val="a0"/>
    <w:uiPriority w:val="99"/>
    <w:unhideWhenUsed/>
    <w:rsid w:val="002C6CC1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D34CA2"/>
    <w:pPr>
      <w:ind w:leftChars="400" w:left="840"/>
    </w:pPr>
  </w:style>
  <w:style w:type="character" w:styleId="ab">
    <w:name w:val="Strong"/>
    <w:basedOn w:val="a0"/>
    <w:uiPriority w:val="22"/>
    <w:qFormat/>
    <w:rsid w:val="000D295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hyperlink" Target="mailto:kikaku@daitohkigyo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30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Relationship Id="rId22" Type="http://schemas.openxmlformats.org/officeDocument/2006/relationships/image" Target="media/image12.jpeg"/><Relationship Id="rId27" Type="http://schemas.openxmlformats.org/officeDocument/2006/relationships/hyperlink" Target="mailto:kikaku@daitohkigyo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26611;&#27836;%20&#32000;&#20043;\AppData\Local\Microsoft\Windows\INetCache\Content.Outlook\DB5WZ93B\(&#34276;&#30000;&#20462;&#27491;)%20&#21407;&#31295;-4.dotx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wrap="none" lIns="36000" tIns="0" rIns="36000" bIns="0" rtlCol="0" anchor="ctr" anchorCtr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1BA4C3-6800-466C-B93E-FA2E5D6AE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(藤田修正) 原稿-4</Template>
  <TotalTime>29</TotalTime>
  <Pages>4</Pages>
  <Words>606</Words>
  <Characters>643</Characters>
  <Application>Microsoft Office Word</Application>
  <DocSecurity>0</DocSecurity>
  <Lines>58</Lines>
  <Paragraphs>36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千保　舞佳</dc:creator>
  <cp:lastModifiedBy>柳沼　紀之</cp:lastModifiedBy>
  <cp:revision>7</cp:revision>
  <cp:lastPrinted>2016-04-15T01:34:00Z</cp:lastPrinted>
  <dcterms:created xsi:type="dcterms:W3CDTF">2016-04-15T01:32:00Z</dcterms:created>
  <dcterms:modified xsi:type="dcterms:W3CDTF">2016-04-15T02:01:00Z</dcterms:modified>
</cp:coreProperties>
</file>